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8BA" w:rsidRDefault="00DC68BA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0;margin-top:0;width:852.8pt;height:592.8pt;z-index:-251658240;visibility:visible" wrapcoords="-19 0 -19 21573 21600 21573 21600 0 -19 0">
            <v:imagedata r:id="rId4" o:title=""/>
            <w10:wrap type="tight"/>
          </v:shape>
        </w:pict>
      </w:r>
    </w:p>
    <w:sectPr w:rsidR="00DC68BA" w:rsidSect="00EE6825">
      <w:pgSz w:w="16838" w:h="11906" w:orient="landscape"/>
      <w:pgMar w:top="0" w:right="0" w:bottom="249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41C5"/>
    <w:rsid w:val="002541C5"/>
    <w:rsid w:val="002D1443"/>
    <w:rsid w:val="003122F5"/>
    <w:rsid w:val="007E2D24"/>
    <w:rsid w:val="00905EC6"/>
    <w:rsid w:val="00BA7A4E"/>
    <w:rsid w:val="00DC68BA"/>
    <w:rsid w:val="00E81E45"/>
    <w:rsid w:val="00EE6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D2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Илья</cp:lastModifiedBy>
  <cp:revision>5</cp:revision>
  <dcterms:created xsi:type="dcterms:W3CDTF">2016-03-25T07:30:00Z</dcterms:created>
  <dcterms:modified xsi:type="dcterms:W3CDTF">2016-03-28T11:20:00Z</dcterms:modified>
</cp:coreProperties>
</file>