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14D0" w:rsidRPr="00D92535" w:rsidRDefault="005C1F1D" w:rsidP="001D14D0">
      <w:pPr>
        <w:rPr>
          <w:sz w:val="24"/>
          <w:szCs w:val="24"/>
        </w:rPr>
        <w:sectPr w:rsidR="001D14D0" w:rsidRPr="00D92535" w:rsidSect="005C1F1D">
          <w:footerReference w:type="default" r:id="rId9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  <w:r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738919" cy="8105269"/>
            <wp:effectExtent l="1181100" t="0" r="11576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2769" cy="81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FD" w:rsidRPr="001E7744" w:rsidRDefault="005C1F1D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607.3pt;margin-top:12.65pt;width:149.75pt;height:90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MOhQIAABE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DB2F9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5C1F1D" w:rsidRPr="009D7718" w:rsidRDefault="005C1F1D" w:rsidP="007E5DFD"/>
              </w:txbxContent>
            </v:textbox>
          </v:shape>
        </w:pic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7"/>
        <w:gridCol w:w="1264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8546E" w:rsidRPr="00C720C9" w:rsidTr="00FC4625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FC4625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единица измерения </w:t>
            </w:r>
            <w:proofErr w:type="gramStart"/>
            <w:r w:rsidRPr="00C720C9">
              <w:rPr>
                <w:color w:val="000000"/>
                <w:sz w:val="22"/>
                <w:szCs w:val="22"/>
              </w:rPr>
              <w:t>по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18546E" w:rsidP="00045A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045ADC">
              <w:rPr>
                <w:color w:val="000000"/>
                <w:sz w:val="22"/>
                <w:szCs w:val="22"/>
              </w:rPr>
              <w:t>20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18546E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045ADC">
              <w:rPr>
                <w:color w:val="000000"/>
                <w:sz w:val="22"/>
                <w:szCs w:val="22"/>
              </w:rPr>
              <w:t>21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045ADC">
              <w:rPr>
                <w:color w:val="000000"/>
                <w:sz w:val="22"/>
                <w:szCs w:val="22"/>
              </w:rPr>
              <w:t>22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FC4625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gramStart"/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  <w:proofErr w:type="gram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FC4625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C85EB7" w:rsidRPr="00C720C9" w:rsidTr="00FC4625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C85EB7" w:rsidRPr="00AF726E" w:rsidRDefault="00C85EB7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801012О.99.0.БА81АЭ95001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7" w:type="dxa"/>
            <w:vMerge w:val="restart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proofErr w:type="gramStart"/>
            <w:r w:rsidRPr="00AF726E">
              <w:rPr>
                <w:sz w:val="22"/>
                <w:szCs w:val="22"/>
              </w:rPr>
              <w:t>проходящие</w:t>
            </w:r>
            <w:proofErr w:type="gramEnd"/>
            <w:r w:rsidRPr="00AF726E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264" w:type="dxa"/>
            <w:vMerge w:val="restart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C85EB7" w:rsidRPr="00AF726E" w:rsidRDefault="00C85EB7" w:rsidP="00A72D4F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Очная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C85EB7" w:rsidRPr="00FC4625" w:rsidRDefault="00C85EB7" w:rsidP="004877C4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1725" w:type="dxa"/>
            <w:shd w:val="clear" w:color="auto" w:fill="FFFFFF"/>
          </w:tcPr>
          <w:p w:rsidR="00C85EB7" w:rsidRPr="003D1E85" w:rsidRDefault="00C85EB7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C85EB7" w:rsidRDefault="00C85EB7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85EB7" w:rsidRDefault="00C85EB7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85EB7" w:rsidRDefault="00C85EB7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85EB7" w:rsidRDefault="00C85EB7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C85EB7" w:rsidRPr="00C720C9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C85EB7" w:rsidRPr="00CC3F39" w:rsidRDefault="00C85EB7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C85EB7" w:rsidRPr="005B7487" w:rsidRDefault="00C85EB7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C85EB7" w:rsidRPr="00C720C9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C85EB7" w:rsidRPr="00C720C9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C85EB7" w:rsidRPr="00C720C9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C85EB7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C85EB7" w:rsidRDefault="00C85EB7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FC4625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 xml:space="preserve">, освоивших основную </w:t>
            </w:r>
            <w:proofErr w:type="spellStart"/>
            <w:r w:rsidRPr="00584B17">
              <w:rPr>
                <w:sz w:val="18"/>
                <w:szCs w:val="18"/>
              </w:rPr>
              <w:t>общеобразовательнуюпрограмму</w:t>
            </w:r>
            <w:proofErr w:type="spellEnd"/>
            <w:r w:rsidRPr="00584B17">
              <w:rPr>
                <w:sz w:val="18"/>
                <w:szCs w:val="18"/>
              </w:rPr>
              <w:t xml:space="preserve"> начального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FC4625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FC4625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48"/>
        <w:gridCol w:w="1043"/>
        <w:gridCol w:w="33"/>
        <w:gridCol w:w="1076"/>
        <w:gridCol w:w="1083"/>
        <w:gridCol w:w="1079"/>
        <w:gridCol w:w="987"/>
        <w:gridCol w:w="842"/>
        <w:gridCol w:w="467"/>
        <w:gridCol w:w="893"/>
        <w:gridCol w:w="885"/>
        <w:gridCol w:w="939"/>
        <w:gridCol w:w="1115"/>
        <w:gridCol w:w="833"/>
        <w:gridCol w:w="846"/>
        <w:gridCol w:w="586"/>
        <w:gridCol w:w="718"/>
      </w:tblGrid>
      <w:tr w:rsidR="0052745E" w:rsidRPr="005C7C58" w:rsidTr="00C85EB7">
        <w:tc>
          <w:tcPr>
            <w:tcW w:w="1152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5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:rsidTr="00C85EB7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5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52745E" w:rsidRPr="005C7C58" w:rsidRDefault="0052745E" w:rsidP="004877C4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52745E" w:rsidRPr="005C7C58" w:rsidRDefault="00045ADC" w:rsidP="00FC462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2021</w:t>
            </w:r>
            <w:r w:rsidR="0052745E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52745E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52745E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1115" w:type="dxa"/>
            <w:vMerge w:val="restart"/>
            <w:shd w:val="clear" w:color="auto" w:fill="FFFFFF"/>
          </w:tcPr>
          <w:p w:rsidR="0052745E" w:rsidRPr="005C7C58" w:rsidRDefault="00045ADC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2020</w:t>
            </w:r>
            <w:r w:rsidR="0052745E"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="0052745E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52745E"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490284">
              <w:rPr>
                <w:bCs/>
                <w:color w:val="000000"/>
                <w:sz w:val="20"/>
              </w:rPr>
              <w:t>2</w:t>
            </w:r>
            <w:r w:rsidR="00045ADC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52745E" w:rsidRPr="005C7C58" w:rsidRDefault="0052745E" w:rsidP="004877C4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C85EB7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91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09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C85EB7">
        <w:tc>
          <w:tcPr>
            <w:tcW w:w="115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91" w:type="dxa"/>
            <w:gridSpan w:val="2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09" w:type="dxa"/>
            <w:gridSpan w:val="2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C85EB7" w:rsidRPr="005C7C58" w:rsidTr="00C85EB7">
        <w:tc>
          <w:tcPr>
            <w:tcW w:w="1152" w:type="dxa"/>
            <w:shd w:val="clear" w:color="auto" w:fill="FFFFFF"/>
          </w:tcPr>
          <w:p w:rsidR="00C85EB7" w:rsidRPr="00AF726E" w:rsidRDefault="00C85EB7" w:rsidP="00C85EB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801012О.99.0.БА81АЭ95001</w:t>
            </w:r>
          </w:p>
        </w:tc>
        <w:tc>
          <w:tcPr>
            <w:tcW w:w="1076" w:type="dxa"/>
            <w:gridSpan w:val="2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76" w:type="dxa"/>
            <w:gridSpan w:val="2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proofErr w:type="gramStart"/>
            <w:r w:rsidRPr="00AF726E">
              <w:rPr>
                <w:sz w:val="22"/>
                <w:szCs w:val="22"/>
              </w:rPr>
              <w:t>проходящие</w:t>
            </w:r>
            <w:proofErr w:type="gramEnd"/>
            <w:r w:rsidRPr="00AF726E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076" w:type="dxa"/>
            <w:shd w:val="clear" w:color="auto" w:fill="FFFFFF"/>
          </w:tcPr>
          <w:p w:rsidR="00C85EB7" w:rsidRPr="00AF726E" w:rsidRDefault="00C85EB7" w:rsidP="00C85EB7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:rsidR="00C85EB7" w:rsidRPr="00AF726E" w:rsidRDefault="00C85EB7" w:rsidP="00A72D4F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Очная</w:t>
            </w:r>
          </w:p>
        </w:tc>
        <w:tc>
          <w:tcPr>
            <w:tcW w:w="1079" w:type="dxa"/>
            <w:shd w:val="clear" w:color="auto" w:fill="FFFFFF"/>
          </w:tcPr>
          <w:p w:rsidR="00C85EB7" w:rsidRPr="000F7C0A" w:rsidRDefault="00C85EB7" w:rsidP="004307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FFF"/>
          </w:tcPr>
          <w:p w:rsidR="00C85EB7" w:rsidRPr="000F7C0A" w:rsidRDefault="00C85EB7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 xml:space="preserve">Число </w:t>
            </w:r>
            <w:proofErr w:type="gramStart"/>
            <w:r w:rsidRPr="000F7C0A">
              <w:rPr>
                <w:bCs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42" w:type="dxa"/>
            <w:shd w:val="clear" w:color="auto" w:fill="FFFFFF"/>
          </w:tcPr>
          <w:p w:rsidR="00C85EB7" w:rsidRPr="000F7C0A" w:rsidRDefault="00C85EB7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C85EB7" w:rsidRPr="000F7C0A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C85EB7" w:rsidRPr="000F7C0A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412</w:t>
            </w:r>
          </w:p>
        </w:tc>
        <w:tc>
          <w:tcPr>
            <w:tcW w:w="885" w:type="dxa"/>
            <w:shd w:val="clear" w:color="auto" w:fill="FFFFFF"/>
          </w:tcPr>
          <w:p w:rsidR="00C85EB7" w:rsidRPr="000F7C0A" w:rsidRDefault="00C85EB7" w:rsidP="004877C4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39" w:type="dxa"/>
            <w:shd w:val="clear" w:color="auto" w:fill="FFFFFF"/>
          </w:tcPr>
          <w:p w:rsidR="00C85EB7" w:rsidRPr="000F7C0A" w:rsidRDefault="00C85EB7" w:rsidP="002012A7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412</w:t>
            </w:r>
          </w:p>
        </w:tc>
        <w:tc>
          <w:tcPr>
            <w:tcW w:w="1115" w:type="dxa"/>
            <w:shd w:val="clear" w:color="auto" w:fill="FFFFFF"/>
          </w:tcPr>
          <w:p w:rsidR="00C85EB7" w:rsidRPr="000F7C0A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C85EB7" w:rsidRPr="005C7C58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C85EB7" w:rsidRPr="005C7C58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C85EB7" w:rsidRPr="005C7C58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C85EB7" w:rsidRPr="005C7C58" w:rsidRDefault="00C85EB7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41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E5DFD" w:rsidRPr="00AF726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EB4E20" w:rsidRDefault="007E5DFD" w:rsidP="00907BC3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7E5DFD" w:rsidRPr="00EB4E20" w:rsidRDefault="007E5DFD" w:rsidP="00907BC3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</w:t>
      </w:r>
      <w:r w:rsidR="00AF726E" w:rsidRPr="00EB4E20">
        <w:rPr>
          <w:bCs/>
          <w:color w:val="333333"/>
          <w:sz w:val="22"/>
          <w:szCs w:val="22"/>
          <w:u w:val="single"/>
          <w:shd w:val="clear" w:color="auto" w:fill="FFFFFF"/>
        </w:rPr>
        <w:t>,</w:t>
      </w:r>
      <w:r w:rsidR="004337E7">
        <w:rPr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>»;</w:t>
      </w:r>
      <w:r w:rsidR="00AF726E" w:rsidRPr="00EB4E20">
        <w:rPr>
          <w:sz w:val="22"/>
          <w:szCs w:val="22"/>
          <w:u w:val="single"/>
        </w:rPr>
        <w:t xml:space="preserve"> </w:t>
      </w:r>
      <w:proofErr w:type="gramStart"/>
      <w:r w:rsidR="00AF726E"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="00AF726E" w:rsidRPr="00EB4E20">
        <w:rPr>
          <w:sz w:val="22"/>
          <w:szCs w:val="22"/>
          <w:u w:val="single"/>
        </w:rPr>
        <w:t>коронавирусной</w:t>
      </w:r>
      <w:proofErr w:type="spellEnd"/>
      <w:r w:rsidR="00AF726E" w:rsidRPr="00EB4E20">
        <w:rPr>
          <w:sz w:val="22"/>
          <w:szCs w:val="22"/>
          <w:u w:val="single"/>
        </w:rPr>
        <w:t xml:space="preserve"> инфекции (COVID-19</w:t>
      </w:r>
      <w:r w:rsidR="00AF726E" w:rsidRPr="00EB4E20">
        <w:rPr>
          <w:b/>
          <w:sz w:val="22"/>
          <w:szCs w:val="22"/>
          <w:u w:val="single"/>
        </w:rPr>
        <w:t>)</w:t>
      </w:r>
      <w:r w:rsidR="00AF726E"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7E5DFD" w:rsidRPr="00EB4E20" w:rsidRDefault="007E5DFD" w:rsidP="007E5DFD">
      <w:pPr>
        <w:pStyle w:val="ConsPlusNormal"/>
        <w:jc w:val="center"/>
        <w:rPr>
          <w:color w:val="000000"/>
          <w:sz w:val="22"/>
          <w:szCs w:val="22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Default="00F26656" w:rsidP="00881D10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881D1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 </w:t>
      </w:r>
    </w:p>
    <w:p w:rsidR="00404671" w:rsidRPr="001E7744" w:rsidRDefault="00404671" w:rsidP="00404671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404671" w:rsidRPr="004C213B" w:rsidRDefault="005C1F1D" w:rsidP="004C213B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w:pict>
          <v:shape id="_x0000_s1027" type="#_x0000_t202" style="position:absolute;margin-left:598.3pt;margin-top:2.6pt;width:149.75pt;height:9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kChwIAABg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" stroked="f">
            <v:textbox style="mso-next-textbox:#_x0000_s102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5C1F1D" w:rsidRPr="009D7718" w:rsidRDefault="005C1F1D" w:rsidP="00404671"/>
              </w:txbxContent>
            </v:textbox>
          </v:shape>
        </w:pic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7"/>
        <w:gridCol w:w="1270"/>
        <w:gridCol w:w="1269"/>
        <w:gridCol w:w="1270"/>
        <w:gridCol w:w="1270"/>
        <w:gridCol w:w="2278"/>
        <w:gridCol w:w="877"/>
        <w:gridCol w:w="596"/>
        <w:gridCol w:w="913"/>
        <w:gridCol w:w="848"/>
        <w:gridCol w:w="850"/>
        <w:gridCol w:w="721"/>
        <w:gridCol w:w="753"/>
      </w:tblGrid>
      <w:tr w:rsidR="00404671" w:rsidRPr="00430789" w:rsidTr="00AF726E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:rsidTr="00AF726E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430789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единица измерения </w:t>
            </w:r>
            <w:proofErr w:type="gramStart"/>
            <w:r w:rsidRPr="00430789">
              <w:rPr>
                <w:color w:val="000000"/>
                <w:sz w:val="20"/>
              </w:rPr>
              <w:t>по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404671" w:rsidRPr="00430789" w:rsidRDefault="00045ADC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404671"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404671" w:rsidRPr="00430789" w:rsidRDefault="00045ADC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404671" w:rsidRPr="00430789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490284">
              <w:rPr>
                <w:color w:val="000000"/>
                <w:sz w:val="20"/>
              </w:rPr>
              <w:t>02</w:t>
            </w:r>
            <w:r w:rsidR="00045ADC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AF726E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</w:t>
            </w: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</w:t>
            </w: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</w:t>
            </w: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</w:t>
            </w: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</w:t>
            </w: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AF726E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F726E" w:rsidRPr="00C720C9" w:rsidTr="00AF726E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801012О.99.0.БА81АЮ19001 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проходящие </w:t>
            </w:r>
            <w:proofErr w:type="gramStart"/>
            <w:r w:rsidRPr="00AF726E">
              <w:rPr>
                <w:sz w:val="22"/>
                <w:szCs w:val="22"/>
              </w:rPr>
              <w:t>обучение по состоянию</w:t>
            </w:r>
            <w:proofErr w:type="gramEnd"/>
            <w:r w:rsidRPr="00AF726E">
              <w:rPr>
                <w:sz w:val="22"/>
                <w:szCs w:val="22"/>
              </w:rPr>
              <w:t xml:space="preserve"> здоровья на дому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F726E" w:rsidRPr="00AF726E" w:rsidRDefault="00AF726E" w:rsidP="00A72D4F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F726E" w:rsidRPr="00D272BE" w:rsidRDefault="00AF726E" w:rsidP="00404671">
            <w:pPr>
              <w:keepNext/>
              <w:spacing w:before="240" w:after="60"/>
              <w:outlineLvl w:val="3"/>
              <w:rPr>
                <w:bCs/>
                <w:sz w:val="20"/>
              </w:rPr>
            </w:pPr>
            <w:r w:rsidRPr="00D272BE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AF726E" w:rsidRPr="003D1E85" w:rsidRDefault="00AF726E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AF726E" w:rsidRDefault="00AF726E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F726E" w:rsidRDefault="00AF726E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F726E" w:rsidRDefault="00AF726E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F726E" w:rsidRDefault="00AF726E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F726E" w:rsidRPr="00C720C9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AF726E" w:rsidRPr="00CC3F39" w:rsidRDefault="00AF726E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F726E" w:rsidRPr="005B7487" w:rsidRDefault="00AF726E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F726E" w:rsidRPr="00C720C9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F726E" w:rsidRPr="00C720C9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F726E" w:rsidRPr="00C720C9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AF726E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AF726E" w:rsidRDefault="00AF726E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AF726E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 xml:space="preserve">, освоивших основную </w:t>
            </w:r>
            <w:proofErr w:type="spellStart"/>
            <w:r w:rsidRPr="00584B17">
              <w:rPr>
                <w:sz w:val="18"/>
                <w:szCs w:val="18"/>
              </w:rPr>
              <w:t>общеобразовательнуюпрограмму</w:t>
            </w:r>
            <w:proofErr w:type="spellEnd"/>
            <w:r w:rsidRPr="00584B17">
              <w:rPr>
                <w:sz w:val="18"/>
                <w:szCs w:val="18"/>
              </w:rPr>
              <w:t xml:space="preserve"> начального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AF726E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AF726E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7"/>
        <w:gridCol w:w="48"/>
        <w:gridCol w:w="1036"/>
        <w:gridCol w:w="39"/>
        <w:gridCol w:w="1075"/>
        <w:gridCol w:w="1081"/>
        <w:gridCol w:w="1077"/>
        <w:gridCol w:w="1237"/>
        <w:gridCol w:w="841"/>
        <w:gridCol w:w="466"/>
        <w:gridCol w:w="892"/>
        <w:gridCol w:w="884"/>
        <w:gridCol w:w="937"/>
        <w:gridCol w:w="837"/>
        <w:gridCol w:w="832"/>
        <w:gridCol w:w="845"/>
        <w:gridCol w:w="511"/>
        <w:gridCol w:w="651"/>
      </w:tblGrid>
      <w:tr w:rsidR="00404671" w:rsidRPr="005C7C58" w:rsidTr="00733393">
        <w:tc>
          <w:tcPr>
            <w:tcW w:w="1150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5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:rsidTr="00733393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5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404671" w:rsidRPr="005C7C58" w:rsidRDefault="00045ADC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2021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404671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404671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733393">
              <w:rPr>
                <w:bCs/>
                <w:color w:val="000000"/>
                <w:sz w:val="20"/>
              </w:rPr>
              <w:t>2</w:t>
            </w:r>
            <w:r w:rsidR="00045ADC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37" w:type="dxa"/>
            <w:vMerge w:val="restart"/>
            <w:shd w:val="clear" w:color="auto" w:fill="FFFFFF"/>
          </w:tcPr>
          <w:p w:rsidR="00404671" w:rsidRPr="005C7C58" w:rsidRDefault="00045AD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2020</w:t>
            </w:r>
            <w:r w:rsidR="00404671" w:rsidRPr="005C7C58">
              <w:rPr>
                <w:bCs/>
                <w:color w:val="000000"/>
                <w:sz w:val="20"/>
              </w:rPr>
              <w:t xml:space="preserve">год (очередной </w:t>
            </w:r>
            <w:proofErr w:type="spellStart"/>
            <w:r w:rsidR="00404671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404671"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AF726E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4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14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AF726E">
        <w:tc>
          <w:tcPr>
            <w:tcW w:w="115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84" w:type="dxa"/>
            <w:gridSpan w:val="2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14" w:type="dxa"/>
            <w:gridSpan w:val="2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AF726E" w:rsidRPr="005C7C58" w:rsidTr="00AC5998">
        <w:tc>
          <w:tcPr>
            <w:tcW w:w="1150" w:type="dxa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801012О.99.0.БА81АЮ19001 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проходящие </w:t>
            </w:r>
            <w:proofErr w:type="gramStart"/>
            <w:r w:rsidRPr="00AF726E">
              <w:rPr>
                <w:sz w:val="22"/>
                <w:szCs w:val="22"/>
              </w:rPr>
              <w:t>обучение по состоянию</w:t>
            </w:r>
            <w:proofErr w:type="gramEnd"/>
            <w:r w:rsidRPr="00AF726E">
              <w:rPr>
                <w:sz w:val="22"/>
                <w:szCs w:val="22"/>
              </w:rPr>
              <w:t xml:space="preserve"> здоровья на дому</w:t>
            </w:r>
          </w:p>
        </w:tc>
        <w:tc>
          <w:tcPr>
            <w:tcW w:w="1075" w:type="dxa"/>
            <w:shd w:val="clear" w:color="auto" w:fill="FFFFFF"/>
          </w:tcPr>
          <w:p w:rsidR="00AF726E" w:rsidRPr="00AF726E" w:rsidRDefault="00AF726E" w:rsidP="00AC5998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:rsidR="00AF726E" w:rsidRPr="00AF726E" w:rsidRDefault="00AF726E" w:rsidP="00A72D4F">
            <w:pPr>
              <w:rPr>
                <w:sz w:val="22"/>
                <w:szCs w:val="22"/>
              </w:rPr>
            </w:pPr>
            <w:r w:rsidRPr="00AF726E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077" w:type="dxa"/>
            <w:shd w:val="clear" w:color="auto" w:fill="FFFFFF"/>
          </w:tcPr>
          <w:p w:rsidR="00AF726E" w:rsidRPr="00D272BE" w:rsidRDefault="00AF726E" w:rsidP="00366FCC">
            <w:pPr>
              <w:keepNext/>
              <w:spacing w:before="240" w:after="60"/>
              <w:outlineLvl w:val="3"/>
              <w:rPr>
                <w:bCs/>
                <w:sz w:val="20"/>
              </w:rPr>
            </w:pPr>
            <w:r w:rsidRPr="00D272BE">
              <w:rPr>
                <w:bCs/>
                <w:sz w:val="20"/>
              </w:rPr>
              <w:t>Не указано</w:t>
            </w:r>
          </w:p>
        </w:tc>
        <w:tc>
          <w:tcPr>
            <w:tcW w:w="1237" w:type="dxa"/>
            <w:shd w:val="clear" w:color="auto" w:fill="FFFFFF"/>
          </w:tcPr>
          <w:p w:rsidR="00AF726E" w:rsidRPr="00F82FB5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AF726E" w:rsidRPr="00F82FB5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AF726E" w:rsidRPr="005C7C58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AF726E" w:rsidRPr="005C7C58" w:rsidRDefault="00A72D4F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AF726E" w:rsidRPr="005C7C58" w:rsidRDefault="00A72D4F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AF726E" w:rsidRPr="005C7C58" w:rsidRDefault="00A72D4F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37" w:type="dxa"/>
            <w:shd w:val="clear" w:color="auto" w:fill="FFFFFF"/>
          </w:tcPr>
          <w:p w:rsidR="00AF726E" w:rsidRPr="005C7C58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AF726E" w:rsidRPr="005C7C58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AF726E" w:rsidRPr="005C7C58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AF726E" w:rsidRPr="005C7C58" w:rsidRDefault="00AF726E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AF726E" w:rsidRPr="005C7C58" w:rsidRDefault="002B6FB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EB4E20" w:rsidRPr="00EB4E20" w:rsidRDefault="00EB4E20" w:rsidP="00907BC3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907BC3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</w:t>
      </w:r>
      <w:r w:rsidR="004337E7">
        <w:rPr>
          <w:sz w:val="22"/>
          <w:szCs w:val="22"/>
          <w:u w:val="single"/>
        </w:rPr>
        <w:t>ссийской Федерации» (ст.16 п.13)</w:t>
      </w:r>
      <w:r w:rsidRPr="00EB4E20">
        <w:rPr>
          <w:bCs/>
          <w:color w:val="333333"/>
          <w:sz w:val="22"/>
          <w:szCs w:val="22"/>
          <w:u w:val="single"/>
          <w:shd w:val="clear" w:color="auto" w:fill="FFFFFF"/>
        </w:rPr>
        <w:t>,</w:t>
      </w:r>
      <w:r w:rsidR="004337E7">
        <w:rPr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404671" w:rsidRDefault="00404671" w:rsidP="00907BC3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8372A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553A8" w:rsidRDefault="000553A8" w:rsidP="000553A8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B6FBA" w:rsidRDefault="002B6FBA" w:rsidP="000553A8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553A8" w:rsidRDefault="000553A8" w:rsidP="000553A8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Default="005C1F1D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29" type="#_x0000_t202" style="position:absolute;left:0;text-align:left;margin-left:601.3pt;margin-top:.05pt;width:149.75pt;height:90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M8qI5qJAgAAGAUAAA4AAAAAAAAAAAAAAAAALgIAAGRycy9lMm9Eb2MueG1sUEsBAi0AFAAGAAgA&#10;AAAhAI71xlXcAAAACgEAAA8AAAAAAAAAAAAAAAAA4wQAAGRycy9kb3ducmV2LnhtbFBLBQYAAAAA&#10;BAAEAPMAAADsBQAAAAA=&#10;" stroked="f">
            <v:textbox style="mso-next-textbox:#_x0000_s102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5C1F1D" w:rsidRPr="009D7718" w:rsidRDefault="005C1F1D" w:rsidP="00B42AD6"/>
              </w:txbxContent>
            </v:textbox>
          </v:shape>
        </w:pic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72D4F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21193B" w:rsidRPr="00C720C9" w:rsidTr="00FC6F25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:rsidTr="00FC6F25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B3BED" w:rsidRPr="0021193B" w:rsidRDefault="00045ADC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0B3BED"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B3BED" w:rsidRPr="0021193B" w:rsidRDefault="00045ADC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B22A00">
              <w:rPr>
                <w:color w:val="000000"/>
                <w:sz w:val="20"/>
              </w:rPr>
              <w:t xml:space="preserve"> 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490284">
              <w:rPr>
                <w:color w:val="000000"/>
                <w:sz w:val="20"/>
              </w:rPr>
              <w:t>2</w:t>
            </w:r>
            <w:r w:rsidR="00045ADC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FC6F25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FC6F25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C6F25" w:rsidRPr="00C720C9" w:rsidTr="00FC6F25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802111О.99.0.БА96АЮ61001</w:t>
            </w:r>
          </w:p>
          <w:p w:rsidR="00FC6F25" w:rsidRPr="00FC6F25" w:rsidRDefault="00FC6F25" w:rsidP="00AC5998">
            <w:pPr>
              <w:rPr>
                <w:sz w:val="22"/>
                <w:szCs w:val="22"/>
              </w:rPr>
            </w:pPr>
          </w:p>
          <w:p w:rsidR="00FC6F25" w:rsidRPr="00FC6F25" w:rsidRDefault="00FC6F25" w:rsidP="00AC5998">
            <w:pPr>
              <w:rPr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proofErr w:type="gramStart"/>
            <w:r w:rsidRPr="00FC6F25">
              <w:rPr>
                <w:sz w:val="22"/>
                <w:szCs w:val="22"/>
              </w:rPr>
              <w:t>проходящие</w:t>
            </w:r>
            <w:proofErr w:type="gramEnd"/>
            <w:r w:rsidRPr="00FC6F25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72D4F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B22A00" w:rsidRDefault="00FC6F25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FC6F25" w:rsidRPr="003D1E85" w:rsidRDefault="00FC6F25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FC6F25" w:rsidRDefault="00FC6F25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Pr="00C720C9" w:rsidRDefault="00FC6F25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FC6F25" w:rsidRPr="00CC3F39" w:rsidRDefault="00FC6F25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FC6F25" w:rsidRPr="005B7487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C6F25" w:rsidRPr="00C720C9" w:rsidTr="00FC6F25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FC6F25" w:rsidRPr="004E0763" w:rsidRDefault="00FC6F25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FC6F25" w:rsidRPr="00592E17" w:rsidRDefault="00FC6F25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C6F25" w:rsidRPr="00592E17" w:rsidRDefault="00FC6F25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FC6F25" w:rsidRPr="003D1E85" w:rsidRDefault="00FC6F25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FC6F25" w:rsidRPr="00CC3F39" w:rsidRDefault="00FC6F25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FC6F25" w:rsidRPr="005B7487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C6F25" w:rsidRPr="00C720C9" w:rsidTr="00FC6F25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FC6F25" w:rsidRDefault="00FC6F25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C6F25" w:rsidRDefault="00FC6F25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FC6F25" w:rsidRPr="00CC3F3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C6F25" w:rsidRPr="00C720C9" w:rsidTr="00FC6F25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FC6F25" w:rsidRPr="005F367F" w:rsidRDefault="00FC6F25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FC6F25" w:rsidRPr="00CC3F3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C6F25" w:rsidRPr="00C720C9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FC6F25" w:rsidRDefault="00FC6F25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47"/>
        <w:gridCol w:w="1035"/>
        <w:gridCol w:w="40"/>
        <w:gridCol w:w="1076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0B3BED" w:rsidRPr="005C7C58" w:rsidTr="00FC6F25">
        <w:tc>
          <w:tcPr>
            <w:tcW w:w="1151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5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:rsidTr="00FC6F25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5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B3BED" w:rsidRPr="005C7C58" w:rsidRDefault="000B3BED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1</w:t>
            </w:r>
            <w:r w:rsidR="00490284">
              <w:rPr>
                <w:bCs/>
                <w:color w:val="000000"/>
                <w:sz w:val="20"/>
              </w:rPr>
              <w:t>9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B3BED" w:rsidRPr="005C7C58" w:rsidRDefault="00490284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2020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0B3BED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0B3BED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490284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5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1</w:t>
            </w:r>
            <w:r w:rsidR="00490284">
              <w:rPr>
                <w:bCs/>
                <w:color w:val="000000"/>
                <w:sz w:val="20"/>
              </w:rPr>
              <w:t xml:space="preserve">9 </w:t>
            </w:r>
            <w:r w:rsidRPr="005C7C58">
              <w:rPr>
                <w:bCs/>
                <w:color w:val="000000"/>
                <w:sz w:val="20"/>
              </w:rPr>
              <w:t xml:space="preserve">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490284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B3BED" w:rsidRPr="005C7C58" w:rsidRDefault="000B3BED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90284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FC6F25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gridSpan w:val="2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16" w:type="dxa"/>
            <w:gridSpan w:val="2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FC6F25">
        <w:tc>
          <w:tcPr>
            <w:tcW w:w="115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82" w:type="dxa"/>
            <w:gridSpan w:val="2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16" w:type="dxa"/>
            <w:gridSpan w:val="2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FC6F25" w:rsidRPr="005C7C58" w:rsidTr="00FC6F25">
        <w:tc>
          <w:tcPr>
            <w:tcW w:w="1151" w:type="dxa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802111О.99.0.БА96АЮ61001</w:t>
            </w:r>
          </w:p>
          <w:p w:rsidR="00FC6F25" w:rsidRPr="00FC6F25" w:rsidRDefault="00FC6F25" w:rsidP="00AC5998">
            <w:pPr>
              <w:rPr>
                <w:sz w:val="22"/>
                <w:szCs w:val="22"/>
              </w:rPr>
            </w:pPr>
          </w:p>
          <w:p w:rsidR="00FC6F25" w:rsidRPr="00FC6F25" w:rsidRDefault="00FC6F25" w:rsidP="00AC5998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  <w:gridSpan w:val="2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proofErr w:type="gramStart"/>
            <w:r w:rsidRPr="00FC6F25">
              <w:rPr>
                <w:sz w:val="22"/>
                <w:szCs w:val="22"/>
              </w:rPr>
              <w:t>проходящие</w:t>
            </w:r>
            <w:proofErr w:type="gramEnd"/>
            <w:r w:rsidRPr="00FC6F25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076" w:type="dxa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FC6F25" w:rsidRPr="00FC6F25" w:rsidRDefault="00FC6F25" w:rsidP="00A72D4F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FC6F25" w:rsidRPr="00B22A00" w:rsidRDefault="00FC6F25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FC6F25" w:rsidRPr="00F82FB5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FC6F25" w:rsidRPr="00F82FB5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FC6F25" w:rsidRDefault="00A72D4F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445</w:t>
            </w:r>
          </w:p>
          <w:p w:rsidR="00FC6F25" w:rsidRPr="00B07BF7" w:rsidRDefault="00FC6F25" w:rsidP="00B22A0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A72D4F"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937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A72D4F"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805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FC6F25" w:rsidRPr="005C7C58" w:rsidRDefault="00FC6F25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A72D4F">
              <w:rPr>
                <w:bCs/>
                <w:color w:val="000000"/>
                <w:sz w:val="20"/>
              </w:rPr>
              <w:t>4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EB4E20" w:rsidRPr="00EB4E20" w:rsidRDefault="00EB4E20" w:rsidP="002B6FBA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2B6FBA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8372A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5C1F1D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_x0000_s1030" type="#_x0000_t202" style="position:absolute;left:0;text-align:left;margin-left:601.3pt;margin-top:.05pt;width:149.75pt;height:90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SFhw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Y&#10;axSFhwIAABcFAAAOAAAAAAAAAAAAAAAAAC4CAABkcnMvZTJvRG9jLnhtbFBLAQItABQABgAIAAAA&#10;IQCO9cZV3AAAAAoBAAAPAAAAAAAAAAAAAAAAAOEEAABkcnMvZG93bnJldi54bWxQSwUGAAAAAAQA&#10;BADzAAAA6gUAAAAA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5C1F1D" w:rsidRPr="009D7718" w:rsidRDefault="005C1F1D" w:rsidP="00D5205C"/>
              </w:txbxContent>
            </v:textbox>
          </v:shape>
        </w:pict>
      </w:r>
      <w:r w:rsidR="00490284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A72D4F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D5205C" w:rsidRPr="00C720C9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D5205C" w:rsidRPr="00C720C9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D5205C" w:rsidRDefault="00D5205C" w:rsidP="002A283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5205C" w:rsidRPr="00045ADC" w:rsidRDefault="00045ADC" w:rsidP="00045A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D5205C"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="00045ADC">
              <w:rPr>
                <w:color w:val="000000"/>
                <w:sz w:val="20"/>
              </w:rPr>
              <w:t>021</w:t>
            </w:r>
            <w:r>
              <w:rPr>
                <w:color w:val="000000"/>
                <w:sz w:val="20"/>
              </w:rPr>
              <w:t xml:space="preserve"> </w:t>
            </w:r>
            <w:r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045ADC">
              <w:rPr>
                <w:color w:val="000000"/>
                <w:sz w:val="20"/>
              </w:rPr>
              <w:t>22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D5205C" w:rsidRPr="0052745E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D5205C" w:rsidRPr="0052745E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5205C" w:rsidRPr="0021193B" w:rsidRDefault="00D5205C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5205C" w:rsidRPr="0021193B" w:rsidRDefault="00D5205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2A283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C6F25" w:rsidRPr="00C720C9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802111О.99.0.БА96АЮ86001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 проходящие </w:t>
            </w:r>
            <w:proofErr w:type="gramStart"/>
            <w:r w:rsidRPr="00FC6F25">
              <w:rPr>
                <w:sz w:val="22"/>
                <w:szCs w:val="22"/>
              </w:rPr>
              <w:t>обучение по состоянию</w:t>
            </w:r>
            <w:proofErr w:type="gramEnd"/>
            <w:r w:rsidRPr="00FC6F25">
              <w:rPr>
                <w:sz w:val="22"/>
                <w:szCs w:val="22"/>
              </w:rPr>
              <w:t xml:space="preserve">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FC6F25" w:rsidRDefault="00FC6F25" w:rsidP="008C0090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FC6F25" w:rsidRPr="009F7DFB" w:rsidRDefault="00FC6F25" w:rsidP="002A283C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FC6F25" w:rsidRPr="003D1E85" w:rsidRDefault="00FC6F25" w:rsidP="002A283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FC6F25" w:rsidRDefault="00FC6F25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Default="00FC6F25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C6F25" w:rsidRPr="00C720C9" w:rsidRDefault="00FC6F25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FC6F25" w:rsidRPr="00CC3F39" w:rsidRDefault="00FC6F25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FC6F25" w:rsidRPr="005B7487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C6F25" w:rsidRPr="00C720C9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FC6F25" w:rsidRPr="004E0763" w:rsidRDefault="00FC6F25" w:rsidP="002A283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FC6F25" w:rsidRPr="00592E17" w:rsidRDefault="00FC6F25" w:rsidP="002A283C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C6F25" w:rsidRPr="00592E17" w:rsidRDefault="00FC6F25" w:rsidP="002A283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FC6F25" w:rsidRPr="003D1E85" w:rsidRDefault="00FC6F25" w:rsidP="002A283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FC6F25" w:rsidRPr="00CC3F39" w:rsidRDefault="00FC6F25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FC6F25" w:rsidRPr="005B7487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C6F25" w:rsidRPr="00C720C9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FC6F25" w:rsidRDefault="00FC6F25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C6F25" w:rsidRDefault="00FC6F25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FC6F25" w:rsidRPr="00CC3F3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C6F25" w:rsidRPr="00C720C9" w:rsidTr="00D5205C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FC6F25" w:rsidRPr="005F367F" w:rsidRDefault="00FC6F25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FC6F25" w:rsidRPr="00CC3F3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C6F25" w:rsidRPr="00C720C9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FC6F25" w:rsidRDefault="00FC6F25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75"/>
        <w:gridCol w:w="42"/>
        <w:gridCol w:w="993"/>
        <w:gridCol w:w="40"/>
        <w:gridCol w:w="1076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D5205C" w:rsidRPr="005C7C58" w:rsidTr="00FC6F25">
        <w:tc>
          <w:tcPr>
            <w:tcW w:w="1151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5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:rsidTr="00FC6F25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5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5205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2021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D5205C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D5205C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5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D5205C" w:rsidRPr="0052745E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D5205C" w:rsidRPr="0052745E" w:rsidRDefault="00D5205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FC6F25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gridSpan w:val="2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FC6F2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116" w:type="dxa"/>
            <w:gridSpan w:val="2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FC6F25">
        <w:tc>
          <w:tcPr>
            <w:tcW w:w="1151" w:type="dxa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gridSpan w:val="2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16" w:type="dxa"/>
            <w:gridSpan w:val="2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D5205C" w:rsidRPr="005C7C58" w:rsidRDefault="00D5205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FC6F25" w:rsidRPr="005C7C58" w:rsidTr="00FC6F25">
        <w:tc>
          <w:tcPr>
            <w:tcW w:w="1151" w:type="dxa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802111О.99.0.БА96АЮ86001</w:t>
            </w:r>
          </w:p>
        </w:tc>
        <w:tc>
          <w:tcPr>
            <w:tcW w:w="1075" w:type="dxa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75" w:type="dxa"/>
            <w:gridSpan w:val="3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 проходящие </w:t>
            </w:r>
            <w:proofErr w:type="gramStart"/>
            <w:r w:rsidRPr="00FC6F25">
              <w:rPr>
                <w:sz w:val="22"/>
                <w:szCs w:val="22"/>
              </w:rPr>
              <w:t>обучение по состоянию</w:t>
            </w:r>
            <w:proofErr w:type="gramEnd"/>
            <w:r w:rsidRPr="00FC6F25">
              <w:rPr>
                <w:sz w:val="22"/>
                <w:szCs w:val="22"/>
              </w:rPr>
              <w:t xml:space="preserve"> здоровья на дому</w:t>
            </w:r>
          </w:p>
        </w:tc>
        <w:tc>
          <w:tcPr>
            <w:tcW w:w="1076" w:type="dxa"/>
            <w:shd w:val="clear" w:color="auto" w:fill="FFFFFF"/>
          </w:tcPr>
          <w:p w:rsidR="00FC6F25" w:rsidRPr="00FC6F25" w:rsidRDefault="00FC6F25" w:rsidP="00AC5998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FC6F25" w:rsidRPr="00FC6F25" w:rsidRDefault="00FC6F25" w:rsidP="008C0090">
            <w:pPr>
              <w:rPr>
                <w:sz w:val="22"/>
                <w:szCs w:val="22"/>
              </w:rPr>
            </w:pPr>
            <w:r w:rsidRPr="00FC6F25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FC6F25" w:rsidRPr="00B22A00" w:rsidRDefault="00FC6F25" w:rsidP="002A283C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FC6F25" w:rsidRPr="00F82FB5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FC6F25" w:rsidRPr="00F82FB5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FC6F25" w:rsidRDefault="00A72D4F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  <w:p w:rsidR="00FC6F25" w:rsidRPr="00B07BF7" w:rsidRDefault="00FC6F25" w:rsidP="002A283C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FC6F25" w:rsidRPr="005C7C58" w:rsidRDefault="00A72D4F" w:rsidP="002012A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7" w:type="dxa"/>
            <w:shd w:val="clear" w:color="auto" w:fill="FFFFFF"/>
          </w:tcPr>
          <w:p w:rsidR="00FC6F25" w:rsidRPr="005C7C58" w:rsidRDefault="00A72D4F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5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FC6F25" w:rsidRPr="005C7C58" w:rsidRDefault="00FC6F25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2A283C">
        <w:tc>
          <w:tcPr>
            <w:tcW w:w="15173" w:type="dxa"/>
            <w:gridSpan w:val="5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2A283C">
        <w:tc>
          <w:tcPr>
            <w:tcW w:w="2694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2A283C">
        <w:tc>
          <w:tcPr>
            <w:tcW w:w="2694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2A283C">
        <w:tc>
          <w:tcPr>
            <w:tcW w:w="2694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2A283C">
        <w:tc>
          <w:tcPr>
            <w:tcW w:w="2694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EB4E20" w:rsidRPr="00EB4E20" w:rsidRDefault="00EB4E20" w:rsidP="002B6FBA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2B6FBA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5205C" w:rsidRPr="00476D45" w:rsidTr="002A283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7D6C3C" w:rsidRDefault="007D6C3C" w:rsidP="002B6FBA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D6C3C" w:rsidRDefault="007D6C3C" w:rsidP="007D6C3C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7D6C3C" w:rsidRDefault="005C1F1D" w:rsidP="007D6C3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_x0000_s1031" type="#_x0000_t202" style="position:absolute;left:0;text-align:left;margin-left:601.3pt;margin-top:.05pt;width:149.75pt;height:90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GiiA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i+DRoogCAAAXBQAADgAAAAAAAAAAAAAAAAAuAgAAZHJzL2Uyb0RvYy54bWxQSwECLQAUAAYACAAA&#10;ACEAjvXGVdwAAAAKAQAADwAAAAAAAAAAAAAAAADiBAAAZHJzL2Rvd25yZXYueG1sUEsFBgAAAAAE&#10;AAQA8wAAAOsFAAAAAA==&#10;" stroked="f">
            <v:textbox style="mso-next-textbox:#_x0000_s103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5C1F1D" w:rsidRPr="009D7718" w:rsidRDefault="005C1F1D" w:rsidP="007D6C3C"/>
              </w:txbxContent>
            </v:textbox>
          </v:shape>
        </w:pict>
      </w:r>
      <w:r w:rsidR="00A72D4F"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:rsidR="007D6C3C" w:rsidRDefault="007D6C3C" w:rsidP="007D6C3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7D6C3C" w:rsidRDefault="007D6C3C" w:rsidP="007D6C3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DA78E4">
        <w:rPr>
          <w:i/>
          <w:szCs w:val="28"/>
          <w:u w:val="single"/>
        </w:rPr>
        <w:t xml:space="preserve"> адаптированных </w:t>
      </w:r>
      <w:r w:rsidRPr="0015288B">
        <w:rPr>
          <w:i/>
          <w:szCs w:val="28"/>
          <w:u w:val="single"/>
        </w:rPr>
        <w:t xml:space="preserve">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7D6C3C" w:rsidRDefault="007D6C3C" w:rsidP="007D6C3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7D6C3C" w:rsidRPr="001E7744" w:rsidRDefault="007D6C3C" w:rsidP="007D6C3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D6C3C" w:rsidRDefault="007D6C3C" w:rsidP="007D6C3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D6C3C" w:rsidRPr="00A93419" w:rsidRDefault="007D6C3C" w:rsidP="007D6C3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993"/>
        <w:gridCol w:w="1275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7D6C3C" w:rsidRPr="00C720C9" w:rsidTr="00366FC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7D6C3C" w:rsidRPr="00C720C9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7D6C3C" w:rsidRPr="00C720C9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D6C3C" w:rsidRPr="00C720C9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7D6C3C" w:rsidRDefault="007D6C3C" w:rsidP="00366FC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proofErr w:type="gramStart"/>
            <w:r>
              <w:rPr>
                <w:color w:val="000000"/>
                <w:sz w:val="22"/>
                <w:szCs w:val="22"/>
              </w:rPr>
              <w:t>муниципальной</w:t>
            </w:r>
            <w:proofErr w:type="gramEnd"/>
          </w:p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D6C3C" w:rsidRPr="00C720C9" w:rsidTr="00366FC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7D6C3C" w:rsidRPr="00C720C9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D6C3C" w:rsidRPr="0021193B" w:rsidRDefault="00045AD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7D6C3C"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D6C3C" w:rsidRPr="0021193B" w:rsidRDefault="00045AD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7D6C3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045ADC">
              <w:rPr>
                <w:color w:val="000000"/>
                <w:sz w:val="20"/>
              </w:rPr>
              <w:t>22</w:t>
            </w:r>
            <w:r>
              <w:rPr>
                <w:color w:val="000000"/>
                <w:sz w:val="20"/>
              </w:rPr>
              <w:t xml:space="preserve"> 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7D6C3C" w:rsidRPr="0052745E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7D6C3C" w:rsidRPr="0052745E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D6C3C" w:rsidRPr="00C720C9" w:rsidTr="002B6FBA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7D6C3C" w:rsidRPr="00C720C9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5" w:type="dxa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</w:t>
            </w:r>
            <w:proofErr w:type="gramStart"/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  <w:proofErr w:type="gram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7D6C3C" w:rsidRPr="0021193B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7D6C3C" w:rsidRPr="0021193B" w:rsidRDefault="007D6C3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7D6C3C" w:rsidRPr="0021193B" w:rsidRDefault="007D6C3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7D6C3C" w:rsidRPr="00C720C9" w:rsidTr="002B6FBA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7D6C3C" w:rsidRPr="00C720C9" w:rsidRDefault="007D6C3C" w:rsidP="00366FC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66286C" w:rsidRPr="00C720C9" w:rsidTr="002B6FBA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802111О.99.0.БА96АА03001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  <w:p w:rsidR="0066286C" w:rsidRPr="0066286C" w:rsidRDefault="0066286C" w:rsidP="00AC5998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proofErr w:type="gramStart"/>
            <w:r w:rsidRPr="0066286C">
              <w:rPr>
                <w:sz w:val="22"/>
                <w:szCs w:val="22"/>
              </w:rPr>
              <w:t>проходящие</w:t>
            </w:r>
            <w:proofErr w:type="gramEnd"/>
            <w:r w:rsidRPr="0066286C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66286C" w:rsidRDefault="0066286C" w:rsidP="0066286C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адаптированная образовательная программа для </w:t>
            </w:r>
            <w:proofErr w:type="gramStart"/>
            <w:r w:rsidRPr="0066286C">
              <w:rPr>
                <w:sz w:val="22"/>
                <w:szCs w:val="22"/>
              </w:rPr>
              <w:t>обучающихся</w:t>
            </w:r>
            <w:proofErr w:type="gramEnd"/>
            <w:r w:rsidRPr="0066286C">
              <w:rPr>
                <w:sz w:val="22"/>
                <w:szCs w:val="22"/>
              </w:rPr>
              <w:t xml:space="preserve"> с ограниченными возможностями здоровья</w:t>
            </w:r>
            <w:r>
              <w:rPr>
                <w:sz w:val="22"/>
                <w:szCs w:val="22"/>
              </w:rPr>
              <w:t xml:space="preserve"> с задержкой психического развития</w:t>
            </w:r>
            <w:r w:rsidRPr="0066286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66286C" w:rsidRDefault="0066286C" w:rsidP="008C0090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66286C" w:rsidRPr="009F7DFB" w:rsidRDefault="0066286C" w:rsidP="00366FCC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66286C" w:rsidRPr="003D1E85" w:rsidRDefault="0066286C" w:rsidP="00366FC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66286C" w:rsidRDefault="0066286C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Default="0066286C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Default="0066286C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Default="0066286C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Pr="00C720C9" w:rsidRDefault="0066286C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66286C" w:rsidRPr="00CC3F39" w:rsidRDefault="0066286C" w:rsidP="00366FC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66286C" w:rsidRPr="005B7487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6286C" w:rsidRPr="00C720C9" w:rsidTr="002B6FBA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66286C" w:rsidRPr="004E0763" w:rsidRDefault="0066286C" w:rsidP="00366FC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FFFFFF"/>
          </w:tcPr>
          <w:p w:rsidR="0066286C" w:rsidRPr="00592E17" w:rsidRDefault="0066286C" w:rsidP="00366FCC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6286C" w:rsidRPr="00592E17" w:rsidRDefault="0066286C" w:rsidP="00366FC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66286C" w:rsidRPr="003D1E85" w:rsidRDefault="0066286C" w:rsidP="00366FC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>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66286C" w:rsidRPr="00CC3F39" w:rsidRDefault="0066286C" w:rsidP="00366FC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66286C" w:rsidRPr="005B7487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6286C" w:rsidRPr="00C720C9" w:rsidTr="002B6FBA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66286C" w:rsidRDefault="0066286C" w:rsidP="00366FC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6286C" w:rsidRDefault="0066286C" w:rsidP="00366FC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6286C" w:rsidRPr="00C720C9" w:rsidTr="002B6FBA">
        <w:trPr>
          <w:trHeight w:hRule="exact" w:val="722"/>
        </w:trPr>
        <w:tc>
          <w:tcPr>
            <w:tcW w:w="718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66286C" w:rsidRPr="005F367F" w:rsidRDefault="0066286C" w:rsidP="00366FC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66286C" w:rsidRDefault="0066286C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D6C3C" w:rsidRPr="00A93419" w:rsidRDefault="007D6C3C" w:rsidP="007D6C3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2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8"/>
        <w:gridCol w:w="47"/>
        <w:gridCol w:w="1095"/>
        <w:gridCol w:w="1377"/>
        <w:gridCol w:w="40"/>
        <w:gridCol w:w="1094"/>
        <w:gridCol w:w="40"/>
        <w:gridCol w:w="952"/>
        <w:gridCol w:w="40"/>
        <w:gridCol w:w="669"/>
        <w:gridCol w:w="40"/>
        <w:gridCol w:w="665"/>
        <w:gridCol w:w="40"/>
        <w:gridCol w:w="426"/>
        <w:gridCol w:w="40"/>
        <w:gridCol w:w="852"/>
        <w:gridCol w:w="40"/>
        <w:gridCol w:w="844"/>
        <w:gridCol w:w="40"/>
        <w:gridCol w:w="897"/>
        <w:gridCol w:w="40"/>
        <w:gridCol w:w="765"/>
        <w:gridCol w:w="40"/>
        <w:gridCol w:w="792"/>
        <w:gridCol w:w="40"/>
        <w:gridCol w:w="805"/>
        <w:gridCol w:w="40"/>
        <w:gridCol w:w="651"/>
        <w:gridCol w:w="40"/>
        <w:gridCol w:w="856"/>
        <w:gridCol w:w="40"/>
      </w:tblGrid>
      <w:tr w:rsidR="007D6C3C" w:rsidRPr="005C7C58" w:rsidTr="002B6FBA">
        <w:trPr>
          <w:trHeight w:val="819"/>
        </w:trPr>
        <w:tc>
          <w:tcPr>
            <w:tcW w:w="1151" w:type="dxa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587" w:type="dxa"/>
            <w:gridSpan w:val="5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26" w:type="dxa"/>
            <w:gridSpan w:val="4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1880" w:type="dxa"/>
            <w:gridSpan w:val="6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6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6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4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D6C3C" w:rsidRPr="005C7C58" w:rsidTr="002B6FBA">
        <w:trPr>
          <w:trHeight w:val="70"/>
        </w:trPr>
        <w:tc>
          <w:tcPr>
            <w:tcW w:w="1151" w:type="dxa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587" w:type="dxa"/>
            <w:gridSpan w:val="5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26" w:type="dxa"/>
            <w:gridSpan w:val="4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171" w:type="dxa"/>
            <w:gridSpan w:val="4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gridSpan w:val="2"/>
            <w:vMerge w:val="restart"/>
            <w:shd w:val="clear" w:color="auto" w:fill="FFFFFF"/>
          </w:tcPr>
          <w:p w:rsidR="007D6C3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2021</w:t>
            </w:r>
            <w:r w:rsidR="007D6C3C"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="007D6C3C"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="007D6C3C"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5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gridSpan w:val="2"/>
            <w:vMerge w:val="restart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 w:rsidRPr="005C7C58">
              <w:rPr>
                <w:bCs/>
                <w:color w:val="000000"/>
                <w:sz w:val="20"/>
              </w:rPr>
              <w:t xml:space="preserve"> 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1" w:type="dxa"/>
            <w:gridSpan w:val="2"/>
            <w:vMerge w:val="restart"/>
            <w:shd w:val="clear" w:color="auto" w:fill="FFFFFF"/>
          </w:tcPr>
          <w:p w:rsidR="007D6C3C" w:rsidRPr="0052745E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gridSpan w:val="2"/>
            <w:vMerge w:val="restart"/>
            <w:shd w:val="clear" w:color="auto" w:fill="FFFFFF"/>
          </w:tcPr>
          <w:p w:rsidR="007D6C3C" w:rsidRPr="0052745E" w:rsidRDefault="007D6C3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362F1A" w:rsidRPr="005C7C58" w:rsidTr="002B6FBA">
        <w:tc>
          <w:tcPr>
            <w:tcW w:w="1151" w:type="dxa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709" w:type="dxa"/>
            <w:gridSpan w:val="2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705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gridSpan w:val="2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gridSpan w:val="2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gridSpan w:val="2"/>
            <w:vMerge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gridSpan w:val="2"/>
            <w:vMerge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gridSpan w:val="2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gridSpan w:val="2"/>
            <w:vMerge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gridSpan w:val="2"/>
            <w:vMerge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gridSpan w:val="2"/>
            <w:vMerge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362F1A" w:rsidRPr="005C7C58" w:rsidTr="002B6FBA">
        <w:tc>
          <w:tcPr>
            <w:tcW w:w="1151" w:type="dxa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42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5" w:type="dxa"/>
            <w:gridSpan w:val="2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gridSpan w:val="2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gridSpan w:val="2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gridSpan w:val="2"/>
            <w:shd w:val="clear" w:color="auto" w:fill="FFFFFF"/>
            <w:vAlign w:val="bottom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gridSpan w:val="2"/>
            <w:shd w:val="clear" w:color="auto" w:fill="FFFFFF"/>
            <w:vAlign w:val="center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gridSpan w:val="2"/>
            <w:shd w:val="clear" w:color="auto" w:fill="FFFFFF"/>
          </w:tcPr>
          <w:p w:rsidR="007D6C3C" w:rsidRPr="005C7C58" w:rsidRDefault="007D6C3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6286C" w:rsidRPr="005C7C58" w:rsidTr="002B6FBA">
        <w:trPr>
          <w:gridAfter w:val="1"/>
          <w:wAfter w:w="40" w:type="dxa"/>
        </w:trPr>
        <w:tc>
          <w:tcPr>
            <w:tcW w:w="1151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802111О.99.0.БА96АА03001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  <w:p w:rsidR="0066286C" w:rsidRPr="0066286C" w:rsidRDefault="0066286C" w:rsidP="00AC5998">
            <w:pPr>
              <w:rPr>
                <w:b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proofErr w:type="gramStart"/>
            <w:r w:rsidRPr="0066286C">
              <w:rPr>
                <w:sz w:val="22"/>
                <w:szCs w:val="22"/>
              </w:rPr>
              <w:t>проходящие</w:t>
            </w:r>
            <w:proofErr w:type="gramEnd"/>
            <w:r w:rsidRPr="0066286C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377" w:type="dxa"/>
            <w:shd w:val="clear" w:color="auto" w:fill="FFFFFF"/>
          </w:tcPr>
          <w:p w:rsidR="0066286C" w:rsidRPr="0066286C" w:rsidRDefault="0066286C" w:rsidP="0066286C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адаптированная образовательная программа для </w:t>
            </w:r>
            <w:proofErr w:type="gramStart"/>
            <w:r w:rsidRPr="0066286C">
              <w:rPr>
                <w:sz w:val="22"/>
                <w:szCs w:val="22"/>
              </w:rPr>
              <w:t>обучающихся</w:t>
            </w:r>
            <w:proofErr w:type="gramEnd"/>
            <w:r w:rsidRPr="0066286C">
              <w:rPr>
                <w:sz w:val="22"/>
                <w:szCs w:val="22"/>
              </w:rPr>
              <w:t xml:space="preserve"> с ограниченными возможностями здоровья</w:t>
            </w:r>
            <w:r>
              <w:rPr>
                <w:sz w:val="22"/>
                <w:szCs w:val="22"/>
              </w:rPr>
              <w:t xml:space="preserve">  с задержкой психического развития</w:t>
            </w:r>
            <w:r w:rsidRPr="0066286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286C" w:rsidRPr="0066286C" w:rsidRDefault="0066286C" w:rsidP="008C0090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6286C" w:rsidRPr="00B22A00" w:rsidRDefault="0066286C" w:rsidP="00362F1A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:rsidR="0066286C" w:rsidRPr="00F82FB5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705" w:type="dxa"/>
            <w:gridSpan w:val="2"/>
            <w:shd w:val="clear" w:color="auto" w:fill="FFFFFF"/>
          </w:tcPr>
          <w:p w:rsidR="0066286C" w:rsidRPr="00F82FB5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gridSpan w:val="2"/>
            <w:shd w:val="clear" w:color="auto" w:fill="FFFFFF"/>
          </w:tcPr>
          <w:p w:rsidR="0066286C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  <w:p w:rsidR="0066286C" w:rsidRPr="00B07BF7" w:rsidRDefault="0066286C" w:rsidP="00366FCC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7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5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gridSpan w:val="2"/>
            <w:shd w:val="clear" w:color="auto" w:fill="FFFFFF"/>
          </w:tcPr>
          <w:p w:rsidR="0066286C" w:rsidRPr="005C7C58" w:rsidRDefault="0066286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7D6C3C" w:rsidRPr="00A93419" w:rsidRDefault="007D6C3C" w:rsidP="007D6C3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D6C3C" w:rsidRDefault="007D6C3C" w:rsidP="007D6C3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D6C3C" w:rsidRPr="00A93419" w:rsidRDefault="007D6C3C" w:rsidP="007D6C3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D6C3C" w:rsidRPr="00C42765" w:rsidTr="00366FCC">
        <w:tc>
          <w:tcPr>
            <w:tcW w:w="15173" w:type="dxa"/>
            <w:gridSpan w:val="5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D6C3C" w:rsidRPr="00C42765" w:rsidTr="00366FCC">
        <w:tc>
          <w:tcPr>
            <w:tcW w:w="2694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D6C3C" w:rsidRPr="00C42765" w:rsidTr="00366FCC">
        <w:tc>
          <w:tcPr>
            <w:tcW w:w="2694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D6C3C" w:rsidRPr="00C42765" w:rsidTr="00366FCC">
        <w:tc>
          <w:tcPr>
            <w:tcW w:w="2694" w:type="dxa"/>
          </w:tcPr>
          <w:p w:rsidR="007D6C3C" w:rsidRPr="00C42765" w:rsidRDefault="007D6C3C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D6C3C" w:rsidRPr="00C42765" w:rsidRDefault="007D6C3C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D6C3C" w:rsidRPr="00C42765" w:rsidRDefault="007D6C3C" w:rsidP="00366FC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D6C3C" w:rsidRPr="00C42765" w:rsidRDefault="007D6C3C" w:rsidP="00366FCC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7D6C3C" w:rsidRPr="00C42765" w:rsidRDefault="007D6C3C" w:rsidP="007D6C3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EB4E20" w:rsidRPr="00EB4E20" w:rsidRDefault="00EB4E20" w:rsidP="002B6FBA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7D6C3C" w:rsidRPr="002B6FBA" w:rsidRDefault="00EB4E20" w:rsidP="002B6FBA">
      <w:pPr>
        <w:jc w:val="both"/>
        <w:rPr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7D6C3C" w:rsidRDefault="007D6C3C" w:rsidP="007D6C3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D6C3C" w:rsidRPr="00A93419" w:rsidRDefault="007D6C3C" w:rsidP="007D6C3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D6C3C" w:rsidRPr="00476D45" w:rsidTr="00366FC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D6C3C" w:rsidRPr="00476D45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D6C3C" w:rsidRPr="00476D45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D6C3C" w:rsidRPr="00476D45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D6C3C" w:rsidRPr="00476D45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D6C3C" w:rsidRPr="00476D45" w:rsidRDefault="007D6C3C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3C" w:rsidRPr="00476D45" w:rsidRDefault="007D6C3C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D6C3C" w:rsidRDefault="007D6C3C" w:rsidP="007D6C3C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2B6FBA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1E7744" w:rsidRDefault="005C1F1D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32" type="#_x0000_t202" style="position:absolute;left:0;text-align:left;margin-left:562.3pt;margin-top:9.95pt;width:149.75pt;height:9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<v:textbox style="mso-next-textbox:#_x0000_s103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92CE8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5C1F1D" w:rsidRPr="009D7718" w:rsidRDefault="005C1F1D" w:rsidP="00133F87"/>
              </w:txbxContent>
            </v:textbox>
          </v:shape>
        </w:pic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C0090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33F87" w:rsidRPr="00430789" w:rsidTr="0066286C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:rsidTr="0066286C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33F87" w:rsidRPr="00430789" w:rsidRDefault="00045ADC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133F87"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33F87" w:rsidRPr="00430789" w:rsidRDefault="00045ADC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="00133F87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7D6C3C">
              <w:rPr>
                <w:color w:val="000000"/>
                <w:sz w:val="20"/>
              </w:rPr>
              <w:t>02</w:t>
            </w:r>
            <w:r w:rsidR="00045ADC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6286C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6286C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6286C" w:rsidRPr="00C720C9" w:rsidTr="0066286C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802112О.99.0.ББ11АЮ61001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proofErr w:type="gramStart"/>
            <w:r w:rsidRPr="0066286C">
              <w:rPr>
                <w:sz w:val="22"/>
                <w:szCs w:val="22"/>
              </w:rPr>
              <w:t>проходящие</w:t>
            </w:r>
            <w:proofErr w:type="gramEnd"/>
            <w:r w:rsidRPr="0066286C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66286C" w:rsidRPr="0066286C" w:rsidRDefault="0066286C" w:rsidP="008C0090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66286C" w:rsidRPr="00BE7CDF" w:rsidRDefault="0066286C" w:rsidP="007D6C3C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66286C" w:rsidRDefault="0066286C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66286C" w:rsidRDefault="0066286C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Default="0066286C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Default="0066286C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6286C" w:rsidRPr="00C720C9" w:rsidRDefault="0066286C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66286C" w:rsidRPr="005B7487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6286C" w:rsidRPr="00C720C9" w:rsidTr="0066286C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6286C" w:rsidRPr="004E0763" w:rsidRDefault="0066286C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6286C" w:rsidRPr="00592E17" w:rsidRDefault="0066286C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592E17" w:rsidRDefault="0066286C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6286C" w:rsidRPr="003D1E85" w:rsidRDefault="0066286C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</w:t>
            </w:r>
            <w:proofErr w:type="gramStart"/>
            <w:r w:rsidRPr="00584B17">
              <w:rPr>
                <w:sz w:val="18"/>
                <w:szCs w:val="18"/>
              </w:rPr>
              <w:t>обучающихся</w:t>
            </w:r>
            <w:proofErr w:type="gramEnd"/>
            <w:r w:rsidRPr="00584B17">
              <w:rPr>
                <w:sz w:val="18"/>
                <w:szCs w:val="18"/>
              </w:rPr>
              <w:t xml:space="preserve">, освоивших основную </w:t>
            </w:r>
            <w:proofErr w:type="spellStart"/>
            <w:r w:rsidRPr="00584B17">
              <w:rPr>
                <w:sz w:val="18"/>
                <w:szCs w:val="18"/>
              </w:rPr>
              <w:t>общеобразовательнуюпрограмму</w:t>
            </w:r>
            <w:proofErr w:type="spellEnd"/>
            <w:r w:rsidRPr="00584B1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среднего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6286C" w:rsidRPr="005B7487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6286C" w:rsidRPr="00C720C9" w:rsidTr="0066286C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6286C" w:rsidRDefault="0066286C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6286C" w:rsidRDefault="0066286C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66286C" w:rsidRPr="00C720C9" w:rsidTr="0066286C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6286C" w:rsidRPr="005F367F" w:rsidRDefault="0066286C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66286C" w:rsidRPr="00CC3F3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6286C" w:rsidRPr="00C720C9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6286C" w:rsidRDefault="0066286C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259"/>
        <w:gridCol w:w="992"/>
        <w:gridCol w:w="993"/>
        <w:gridCol w:w="1275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33F87" w:rsidRPr="005C7C58" w:rsidTr="002B6FBA">
        <w:tc>
          <w:tcPr>
            <w:tcW w:w="1151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44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24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:rsidTr="002B6FBA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44" w:type="dxa"/>
            <w:gridSpan w:val="3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24" w:type="dxa"/>
            <w:gridSpan w:val="2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202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6" w:type="dxa"/>
            <w:vMerge w:val="restart"/>
            <w:shd w:val="clear" w:color="auto" w:fill="FFFFFF"/>
          </w:tcPr>
          <w:p w:rsidR="00133F87" w:rsidRPr="005C7C58" w:rsidRDefault="00045AD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2020</w:t>
            </w:r>
            <w:r w:rsidR="00133F87" w:rsidRPr="005C7C58">
              <w:rPr>
                <w:bCs/>
                <w:color w:val="000000"/>
                <w:sz w:val="20"/>
              </w:rPr>
              <w:t xml:space="preserve"> год (очередной </w:t>
            </w:r>
            <w:proofErr w:type="spellStart"/>
            <w:r w:rsidR="00133F87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133F87"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2B6FBA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5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2B6FBA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п</w:t>
            </w:r>
            <w:r w:rsidR="00133F87" w:rsidRPr="005C7C58">
              <w:rPr>
                <w:bCs/>
                <w:color w:val="000000"/>
                <w:sz w:val="20"/>
              </w:rPr>
              <w:t>оказателя</w:t>
            </w:r>
            <w:r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133F87" w:rsidRPr="005C7C58" w:rsidRDefault="002B6FB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993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2B6FBA">
        <w:tc>
          <w:tcPr>
            <w:tcW w:w="115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59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6286C" w:rsidRPr="005C7C58" w:rsidTr="002B6FBA">
        <w:trPr>
          <w:trHeight w:val="1361"/>
        </w:trPr>
        <w:tc>
          <w:tcPr>
            <w:tcW w:w="1151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802112О.99.0.ББ11АЮ61001</w:t>
            </w:r>
          </w:p>
        </w:tc>
        <w:tc>
          <w:tcPr>
            <w:tcW w:w="1259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b/>
                <w:sz w:val="22"/>
                <w:szCs w:val="22"/>
              </w:rPr>
              <w:t>36.794.0</w:t>
            </w:r>
            <w:r w:rsidRPr="0066286C">
              <w:rPr>
                <w:sz w:val="22"/>
                <w:szCs w:val="22"/>
              </w:rPr>
              <w:t xml:space="preserve"> Реализация основных общеобразовательных программ среднего общего образования</w:t>
            </w:r>
          </w:p>
        </w:tc>
        <w:tc>
          <w:tcPr>
            <w:tcW w:w="992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proofErr w:type="gramStart"/>
            <w:r w:rsidRPr="0066286C">
              <w:rPr>
                <w:sz w:val="22"/>
                <w:szCs w:val="22"/>
              </w:rPr>
              <w:t>проходящие</w:t>
            </w:r>
            <w:proofErr w:type="gramEnd"/>
            <w:r w:rsidRPr="0066286C">
              <w:rPr>
                <w:sz w:val="22"/>
                <w:szCs w:val="22"/>
              </w:rPr>
              <w:t xml:space="preserve"> обучение в общеобразовательном учреждении</w:t>
            </w:r>
          </w:p>
        </w:tc>
        <w:tc>
          <w:tcPr>
            <w:tcW w:w="993" w:type="dxa"/>
            <w:shd w:val="clear" w:color="auto" w:fill="FFFFFF"/>
          </w:tcPr>
          <w:p w:rsidR="0066286C" w:rsidRPr="0066286C" w:rsidRDefault="0066286C" w:rsidP="00AC5998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>общеобразовательная программа</w:t>
            </w:r>
          </w:p>
        </w:tc>
        <w:tc>
          <w:tcPr>
            <w:tcW w:w="1275" w:type="dxa"/>
            <w:shd w:val="clear" w:color="auto" w:fill="FFFFFF"/>
          </w:tcPr>
          <w:p w:rsidR="0066286C" w:rsidRPr="0066286C" w:rsidRDefault="0066286C" w:rsidP="008C0090">
            <w:pPr>
              <w:rPr>
                <w:sz w:val="22"/>
                <w:szCs w:val="22"/>
              </w:rPr>
            </w:pPr>
            <w:r w:rsidRPr="0066286C">
              <w:rPr>
                <w:sz w:val="22"/>
                <w:szCs w:val="22"/>
              </w:rPr>
              <w:t xml:space="preserve">Очная 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66286C" w:rsidRPr="00972E72" w:rsidRDefault="0066286C" w:rsidP="00404671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2" w:type="dxa"/>
            <w:shd w:val="clear" w:color="auto" w:fill="FFFFFF"/>
          </w:tcPr>
          <w:p w:rsidR="0066286C" w:rsidRPr="00F82FB5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66286C" w:rsidRPr="00F82FB5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66286C" w:rsidRPr="005C7C58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66286C" w:rsidRPr="005C7C58" w:rsidRDefault="008C0090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55</w:t>
            </w:r>
          </w:p>
        </w:tc>
        <w:tc>
          <w:tcPr>
            <w:tcW w:w="884" w:type="dxa"/>
            <w:shd w:val="clear" w:color="auto" w:fill="FFFFFF"/>
          </w:tcPr>
          <w:p w:rsidR="0066286C" w:rsidRPr="005C7C58" w:rsidRDefault="008C0090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55</w:t>
            </w:r>
          </w:p>
        </w:tc>
        <w:tc>
          <w:tcPr>
            <w:tcW w:w="937" w:type="dxa"/>
            <w:shd w:val="clear" w:color="auto" w:fill="FFFFFF"/>
          </w:tcPr>
          <w:p w:rsidR="0066286C" w:rsidRPr="005C7C58" w:rsidRDefault="008C0090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55</w:t>
            </w:r>
          </w:p>
        </w:tc>
        <w:tc>
          <w:tcPr>
            <w:tcW w:w="806" w:type="dxa"/>
            <w:shd w:val="clear" w:color="auto" w:fill="FFFFFF"/>
          </w:tcPr>
          <w:p w:rsidR="0066286C" w:rsidRPr="005C7C58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66286C" w:rsidRPr="005C7C58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66286C" w:rsidRPr="005C7C58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66286C" w:rsidRPr="005C7C58" w:rsidRDefault="0066286C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66286C" w:rsidRPr="005C7C58" w:rsidRDefault="008C0090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B4E20" w:rsidRPr="00EB4E20" w:rsidRDefault="00EB4E20" w:rsidP="002B6FBA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lastRenderedPageBreak/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2B6FBA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C213B" w:rsidRDefault="004C213B" w:rsidP="008372A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Pr="001E7744" w:rsidRDefault="005C1F1D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33" type="#_x0000_t202" style="position:absolute;left:0;text-align:left;margin-left:562.3pt;margin-top:9.95pt;width:149.75pt;height:90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hThw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Ww&#10;FxyCBY2sQTyiMCwgbcg+via4acB+p6THyayo+7ZlVlLSvtcoriLL8zDK8ZDP5lM82FPL+tTCNEeo&#10;inpKxu2NH8d/a6zaNBhplLOGKxRkraJUnrLayxinL9a0fynCeJ+eo9fTe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M0feFOHAgAAFwUAAA4AAAAAAAAAAAAAAAAALgIAAGRycy9lMm9Eb2MueG1sUEsBAi0AFAAGAAgA&#10;AAAhAMXIEvzeAAAADAEAAA8AAAAAAAAAAAAAAAAA4QQAAGRycy9kb3ducmV2LnhtbFBLBQYAAAAA&#10;BAAEAPMAAADsBQAAAAA=&#10;" stroked="f">
            <v:textbox style="mso-next-textbox:#_x0000_s103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6D608D"/>
              </w:txbxContent>
            </v:textbox>
          </v:shape>
        </w:pic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C0090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:rsidTr="002A283C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2A283C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045ADC" w:rsidP="0074129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6D608D"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6D608D" w:rsidP="0074129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045ADC"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045ADC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2A283C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2A283C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D608D" w:rsidRPr="00C720C9" w:rsidTr="002A283C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6D608D" w:rsidRPr="00837365" w:rsidRDefault="00741299" w:rsidP="002A283C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4"/>
                <w:szCs w:val="24"/>
              </w:rPr>
              <w:t>804200О.99.0.ББ52АЖ72</w:t>
            </w:r>
            <w:r w:rsidR="006D608D"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6D608D" w:rsidRDefault="006D608D" w:rsidP="00741299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741299" w:rsidRPr="006D608D" w:rsidRDefault="00741299" w:rsidP="00741299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</w:t>
            </w:r>
            <w:r w:rsidR="003C6415"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ехнической</w:t>
            </w:r>
            <w:r w:rsidR="003C6415">
              <w:rPr>
                <w:sz w:val="18"/>
                <w:szCs w:val="18"/>
              </w:rPr>
              <w:t xml:space="preserve"> направленности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6D608D" w:rsidRPr="006D608D" w:rsidRDefault="00741299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6D608D" w:rsidRPr="006D608D" w:rsidRDefault="006D608D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6D608D" w:rsidRPr="006D608D" w:rsidRDefault="006D608D" w:rsidP="002A283C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6D608D" w:rsidRPr="006D608D" w:rsidRDefault="006D608D" w:rsidP="002A283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2A283C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741299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6D608D" w:rsidRPr="00C720C9" w:rsidTr="002A283C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76"/>
        <w:gridCol w:w="52"/>
        <w:gridCol w:w="1025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:rsidTr="002A283C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2A283C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 xml:space="preserve">20 </w:t>
            </w:r>
            <w:r w:rsidRPr="005C7C58">
              <w:rPr>
                <w:bCs/>
                <w:color w:val="000000"/>
                <w:sz w:val="20"/>
              </w:rPr>
              <w:t>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045AD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2020</w:t>
            </w:r>
            <w:r w:rsidR="006D608D" w:rsidRPr="005C7C58">
              <w:rPr>
                <w:bCs/>
                <w:color w:val="000000"/>
                <w:sz w:val="20"/>
              </w:rPr>
              <w:t xml:space="preserve">год (очередной </w:t>
            </w:r>
            <w:proofErr w:type="spellStart"/>
            <w:r w:rsidR="006D608D"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="006D608D"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45ADC">
              <w:rPr>
                <w:bCs/>
                <w:color w:val="000000"/>
                <w:sz w:val="20"/>
              </w:rPr>
              <w:t>22</w:t>
            </w:r>
            <w:r>
              <w:rPr>
                <w:bCs/>
                <w:color w:val="000000"/>
                <w:sz w:val="20"/>
              </w:rPr>
              <w:t xml:space="preserve">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2A283C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2A283C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21BC6" w:rsidRPr="005C7C58" w:rsidTr="00D272BE">
        <w:trPr>
          <w:trHeight w:val="1449"/>
        </w:trPr>
        <w:tc>
          <w:tcPr>
            <w:tcW w:w="1151" w:type="dxa"/>
            <w:shd w:val="clear" w:color="auto" w:fill="FFFFFF"/>
          </w:tcPr>
          <w:p w:rsidR="00621BC6" w:rsidRPr="00837365" w:rsidRDefault="00621BC6" w:rsidP="002A283C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976" w:type="dxa"/>
            <w:shd w:val="clear" w:color="auto" w:fill="FFFFFF"/>
          </w:tcPr>
          <w:p w:rsidR="00621BC6" w:rsidRDefault="00621BC6" w:rsidP="00CA5402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621BC6" w:rsidRDefault="003C6415" w:rsidP="00CA5402">
            <w:pPr>
              <w:keepNext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="00621BC6">
              <w:rPr>
                <w:sz w:val="18"/>
                <w:szCs w:val="18"/>
              </w:rPr>
              <w:t>ехнической</w:t>
            </w:r>
          </w:p>
          <w:p w:rsidR="003C6415" w:rsidRPr="008D016E" w:rsidRDefault="003C6415" w:rsidP="00CA5402">
            <w:pPr>
              <w:keepNext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направленности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621BC6" w:rsidRPr="006D608D" w:rsidRDefault="00621BC6" w:rsidP="0074129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66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892" w:type="dxa"/>
            <w:shd w:val="clear" w:color="auto" w:fill="FFFFFF"/>
          </w:tcPr>
          <w:p w:rsidR="00621BC6" w:rsidRDefault="008C0090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1830</w:t>
            </w:r>
          </w:p>
        </w:tc>
        <w:tc>
          <w:tcPr>
            <w:tcW w:w="884" w:type="dxa"/>
            <w:shd w:val="clear" w:color="auto" w:fill="FFFFFF"/>
          </w:tcPr>
          <w:p w:rsidR="00621BC6" w:rsidRDefault="008C0090" w:rsidP="00095A2E">
            <w:pPr>
              <w:jc w:val="center"/>
            </w:pPr>
            <w:r>
              <w:rPr>
                <w:bCs/>
                <w:sz w:val="20"/>
              </w:rPr>
              <w:t>1830</w:t>
            </w:r>
          </w:p>
        </w:tc>
        <w:tc>
          <w:tcPr>
            <w:tcW w:w="937" w:type="dxa"/>
            <w:shd w:val="clear" w:color="auto" w:fill="FFFFFF"/>
          </w:tcPr>
          <w:p w:rsidR="00621BC6" w:rsidRDefault="008C0090" w:rsidP="00095A2E">
            <w:pPr>
              <w:jc w:val="center"/>
            </w:pPr>
            <w:r>
              <w:rPr>
                <w:bCs/>
                <w:sz w:val="20"/>
              </w:rPr>
              <w:t>1830</w:t>
            </w:r>
          </w:p>
        </w:tc>
        <w:tc>
          <w:tcPr>
            <w:tcW w:w="806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621BC6" w:rsidRPr="006D608D" w:rsidRDefault="002D2E2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183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2A283C">
        <w:tc>
          <w:tcPr>
            <w:tcW w:w="15173" w:type="dxa"/>
            <w:gridSpan w:val="5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B4E20" w:rsidRPr="00EB4E20" w:rsidRDefault="00EB4E20" w:rsidP="00EB4E20">
      <w:pPr>
        <w:widowControl w:val="0"/>
        <w:spacing w:line="235" w:lineRule="auto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lastRenderedPageBreak/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2B6FBA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2A283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07E0C" w:rsidRDefault="00007E0C" w:rsidP="00007E0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07E0C" w:rsidRPr="001E7744" w:rsidRDefault="005C1F1D" w:rsidP="00007E0C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2" type="#_x0000_t202" style="position:absolute;left:0;text-align:left;margin-left:562.3pt;margin-top:9.95pt;width:149.75pt;height:90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hThw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Ww&#10;FxyCBY2sQTyiMCwgbcg+via4acB+p6THyayo+7ZlVlLSvtcoriLL8zDK8ZDP5lM82FPL+tTCNEeo&#10;inpKxu2NH8d/a6zaNBhplLOGKxRkraJUnrLayxinL9a0fynCeJ+eo9fTe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M0feFOHAgAAFwUAAA4AAAAAAAAAAAAAAAAALgIAAGRycy9lMm9Eb2MueG1sUEsBAi0AFAAGAAgA&#10;AAAhAMXIEvzeAAAADAEAAA8AAAAAAAAAAAAAAAAA4QQAAGRycy9kb3ducmV2LnhtbFBLBQYAAAAA&#10;BAAEAPMAAADsBQAAAAA=&#10;" stroked="f">
            <v:textbox style="mso-next-textbox:#_x0000_s104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007E0C"/>
              </w:txbxContent>
            </v:textbox>
          </v:shape>
        </w:pict>
      </w:r>
      <w:r w:rsidR="00007E0C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C0090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007E0C" w:rsidRPr="00141DA8" w:rsidRDefault="00007E0C" w:rsidP="00007E0C">
      <w:pPr>
        <w:keepNext/>
        <w:outlineLvl w:val="3"/>
        <w:rPr>
          <w:sz w:val="24"/>
          <w:szCs w:val="24"/>
        </w:rPr>
      </w:pPr>
    </w:p>
    <w:p w:rsidR="00007E0C" w:rsidRPr="00716CBC" w:rsidRDefault="00007E0C" w:rsidP="00007E0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007E0C" w:rsidRDefault="00007E0C" w:rsidP="00007E0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07E0C" w:rsidRPr="00430789" w:rsidRDefault="00007E0C" w:rsidP="00007E0C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07E0C" w:rsidRPr="001E7744" w:rsidRDefault="00007E0C" w:rsidP="00007E0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07E0C" w:rsidRDefault="00007E0C" w:rsidP="00007E0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07E0C" w:rsidRPr="00A93419" w:rsidRDefault="00007E0C" w:rsidP="00007E0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6"/>
        <w:gridCol w:w="1264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007E0C" w:rsidRPr="00430789" w:rsidTr="00AC599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07E0C" w:rsidRPr="00430789" w:rsidTr="00AC599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007E0C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07E0C" w:rsidRPr="00430789" w:rsidTr="00DE3BC3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4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007E0C" w:rsidRPr="00430789" w:rsidTr="00DE3BC3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4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07E0C" w:rsidRPr="00C720C9" w:rsidTr="00DE3BC3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804200О.99.0.ББ52АЖ75000</w:t>
            </w:r>
          </w:p>
          <w:p w:rsidR="00007E0C" w:rsidRPr="00007E0C" w:rsidRDefault="00007E0C" w:rsidP="00AC5998">
            <w:pPr>
              <w:rPr>
                <w:sz w:val="22"/>
                <w:szCs w:val="22"/>
              </w:rPr>
            </w:pPr>
          </w:p>
          <w:p w:rsidR="00007E0C" w:rsidRPr="00007E0C" w:rsidRDefault="00007E0C" w:rsidP="00AC5998">
            <w:pPr>
              <w:rPr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технической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не указано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007E0C" w:rsidRPr="00335FFE" w:rsidRDefault="0006112E" w:rsidP="00AC5998">
            <w:pPr>
              <w:rPr>
                <w:sz w:val="24"/>
                <w:szCs w:val="24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64" w:type="dxa"/>
            <w:vMerge w:val="restart"/>
            <w:shd w:val="clear" w:color="auto" w:fill="FFFFFF"/>
          </w:tcPr>
          <w:p w:rsidR="00007E0C" w:rsidRPr="00DE3BC3" w:rsidRDefault="00007E0C" w:rsidP="00AC5998">
            <w:pPr>
              <w:rPr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07E0C" w:rsidRPr="00C720C9" w:rsidTr="00DE3BC3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007E0C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007E0C" w:rsidRPr="00C720C9" w:rsidTr="00DE3BC3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007E0C" w:rsidRPr="00C720C9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4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07E0C" w:rsidRPr="006D608D" w:rsidRDefault="00007E0C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007E0C" w:rsidRPr="00A93419" w:rsidRDefault="00007E0C" w:rsidP="00007E0C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76"/>
        <w:gridCol w:w="52"/>
        <w:gridCol w:w="1025"/>
        <w:gridCol w:w="57"/>
        <w:gridCol w:w="846"/>
        <w:gridCol w:w="1422"/>
        <w:gridCol w:w="1290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007E0C" w:rsidRPr="005C7C58" w:rsidTr="00AC5998">
        <w:tc>
          <w:tcPr>
            <w:tcW w:w="1151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07E0C" w:rsidRPr="005C7C58" w:rsidTr="00AC5998">
        <w:tc>
          <w:tcPr>
            <w:tcW w:w="1151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20 </w:t>
            </w:r>
            <w:r w:rsidRPr="005C7C58">
              <w:rPr>
                <w:bCs/>
                <w:color w:val="000000"/>
                <w:sz w:val="20"/>
              </w:rPr>
              <w:t>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  <w:proofErr w:type="gramEnd"/>
          </w:p>
        </w:tc>
        <w:tc>
          <w:tcPr>
            <w:tcW w:w="806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>
              <w:rPr>
                <w:bCs/>
                <w:color w:val="000000"/>
                <w:sz w:val="20"/>
              </w:rPr>
              <w:t>2020</w:t>
            </w:r>
            <w:r w:rsidRPr="005C7C58">
              <w:rPr>
                <w:bCs/>
                <w:color w:val="000000"/>
                <w:sz w:val="20"/>
              </w:rPr>
              <w:t xml:space="preserve">год (очередной </w:t>
            </w:r>
            <w:proofErr w:type="spellStart"/>
            <w:r w:rsidRPr="005C7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год (1-й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 xml:space="preserve">год (2-й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07E0C" w:rsidRPr="005C7C58" w:rsidTr="0006112E">
        <w:tc>
          <w:tcPr>
            <w:tcW w:w="1151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22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0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07E0C" w:rsidRPr="005C7C58" w:rsidTr="0006112E">
        <w:tc>
          <w:tcPr>
            <w:tcW w:w="1151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90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07E0C" w:rsidRPr="005C7C58" w:rsidTr="0006112E">
        <w:trPr>
          <w:trHeight w:val="1449"/>
        </w:trPr>
        <w:tc>
          <w:tcPr>
            <w:tcW w:w="1151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804200О.99.0.ББ52АЖ75000</w:t>
            </w:r>
          </w:p>
          <w:p w:rsidR="00007E0C" w:rsidRPr="00007E0C" w:rsidRDefault="00007E0C" w:rsidP="00AC5998">
            <w:pPr>
              <w:rPr>
                <w:sz w:val="22"/>
                <w:szCs w:val="22"/>
              </w:rPr>
            </w:pPr>
          </w:p>
          <w:p w:rsidR="00007E0C" w:rsidRPr="00007E0C" w:rsidRDefault="00007E0C" w:rsidP="00AC5998">
            <w:pPr>
              <w:rPr>
                <w:sz w:val="22"/>
                <w:szCs w:val="22"/>
              </w:rPr>
            </w:pPr>
          </w:p>
        </w:tc>
        <w:tc>
          <w:tcPr>
            <w:tcW w:w="976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технической</w:t>
            </w:r>
          </w:p>
        </w:tc>
        <w:tc>
          <w:tcPr>
            <w:tcW w:w="846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не указано</w:t>
            </w:r>
          </w:p>
        </w:tc>
        <w:tc>
          <w:tcPr>
            <w:tcW w:w="1422" w:type="dxa"/>
            <w:shd w:val="clear" w:color="auto" w:fill="FFFFFF"/>
          </w:tcPr>
          <w:p w:rsidR="00007E0C" w:rsidRPr="00335FFE" w:rsidRDefault="0006112E" w:rsidP="00AC5998">
            <w:pPr>
              <w:rPr>
                <w:sz w:val="24"/>
                <w:szCs w:val="24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90" w:type="dxa"/>
            <w:shd w:val="clear" w:color="auto" w:fill="FFFFFF"/>
            <w:vAlign w:val="center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66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892" w:type="dxa"/>
            <w:shd w:val="clear" w:color="auto" w:fill="FFFFFF"/>
          </w:tcPr>
          <w:p w:rsidR="00007E0C" w:rsidRDefault="008C0090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240</w:t>
            </w:r>
          </w:p>
        </w:tc>
        <w:tc>
          <w:tcPr>
            <w:tcW w:w="884" w:type="dxa"/>
            <w:shd w:val="clear" w:color="auto" w:fill="FFFFFF"/>
          </w:tcPr>
          <w:p w:rsidR="00007E0C" w:rsidRDefault="008C0090" w:rsidP="00AC5998">
            <w:pPr>
              <w:jc w:val="center"/>
            </w:pPr>
            <w:r>
              <w:rPr>
                <w:bCs/>
                <w:sz w:val="20"/>
              </w:rPr>
              <w:t>240</w:t>
            </w:r>
          </w:p>
        </w:tc>
        <w:tc>
          <w:tcPr>
            <w:tcW w:w="937" w:type="dxa"/>
            <w:shd w:val="clear" w:color="auto" w:fill="FFFFFF"/>
          </w:tcPr>
          <w:p w:rsidR="00007E0C" w:rsidRDefault="008C0090" w:rsidP="00AC5998">
            <w:pPr>
              <w:jc w:val="center"/>
            </w:pPr>
            <w:r>
              <w:rPr>
                <w:bCs/>
                <w:sz w:val="20"/>
              </w:rPr>
              <w:t>240</w:t>
            </w:r>
          </w:p>
        </w:tc>
        <w:tc>
          <w:tcPr>
            <w:tcW w:w="806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007E0C" w:rsidRPr="006D608D" w:rsidRDefault="002D2E26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24</w:t>
            </w:r>
          </w:p>
        </w:tc>
      </w:tr>
    </w:tbl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07E0C" w:rsidRDefault="00007E0C" w:rsidP="00007E0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07E0C" w:rsidRPr="00587874" w:rsidTr="00AC5998">
        <w:tc>
          <w:tcPr>
            <w:tcW w:w="15173" w:type="dxa"/>
            <w:gridSpan w:val="5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007E0C" w:rsidRPr="00B14F7E" w:rsidRDefault="00007E0C" w:rsidP="00007E0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007E0C" w:rsidRPr="00B14F7E" w:rsidRDefault="00007E0C" w:rsidP="00007E0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007E0C" w:rsidRPr="00B14F7E" w:rsidRDefault="00007E0C" w:rsidP="00007E0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07E0C" w:rsidRPr="00EB4E20" w:rsidRDefault="00007E0C" w:rsidP="003C6415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007E0C" w:rsidRPr="00EB4E20" w:rsidRDefault="00007E0C" w:rsidP="003C6415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007E0C" w:rsidRDefault="00007E0C" w:rsidP="00007E0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007E0C" w:rsidRDefault="00007E0C" w:rsidP="00007E0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07E0C" w:rsidRPr="00A93419" w:rsidRDefault="00007E0C" w:rsidP="00007E0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07E0C" w:rsidRPr="00587874" w:rsidTr="00AC599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07E0C" w:rsidRDefault="00007E0C" w:rsidP="00007E0C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E07B7" w:rsidRPr="001E7744" w:rsidRDefault="005C1F1D" w:rsidP="006E07B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34" type="#_x0000_t202" style="position:absolute;left:0;text-align:left;margin-left:562.3pt;margin-top:9.95pt;width:149.75pt;height:90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ZVX95iAIAABcFAAAOAAAAAAAAAAAAAAAAAC4CAABkcnMvZTJvRG9jLnhtbFBLAQItABQABgAI&#10;AAAAIQDFyBL83gAAAAwBAAAPAAAAAAAAAAAAAAAAAOIEAABkcnMvZG93bnJldi54bWxQSwUGAAAA&#10;AAQABADzAAAA7QUAAAAA&#10;" stroked="f">
            <v:textbox style="mso-next-textbox:#_x0000_s103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6E07B7"/>
              </w:txbxContent>
            </v:textbox>
          </v:shape>
        </w:pict>
      </w:r>
      <w:r w:rsidR="006E07B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C0090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6E07B7" w:rsidRPr="00141DA8" w:rsidRDefault="006E07B7" w:rsidP="006E07B7">
      <w:pPr>
        <w:keepNext/>
        <w:outlineLvl w:val="3"/>
        <w:rPr>
          <w:sz w:val="24"/>
          <w:szCs w:val="24"/>
        </w:rPr>
      </w:pPr>
    </w:p>
    <w:p w:rsidR="006E07B7" w:rsidRPr="00716CBC" w:rsidRDefault="006E07B7" w:rsidP="006E07B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E07B7" w:rsidRDefault="006E07B7" w:rsidP="006E07B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E07B7" w:rsidRPr="00430789" w:rsidRDefault="006E07B7" w:rsidP="006E07B7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E07B7" w:rsidRPr="001E7744" w:rsidRDefault="006E07B7" w:rsidP="006E07B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E07B7" w:rsidRDefault="006E07B7" w:rsidP="006E07B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E07B7" w:rsidRPr="00A93419" w:rsidRDefault="006E07B7" w:rsidP="006E07B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E07B7" w:rsidRPr="00430789" w:rsidTr="00366FCC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E07B7" w:rsidRPr="00430789" w:rsidTr="00366FCC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E07B7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E07B7" w:rsidRPr="00430789" w:rsidRDefault="00045ADC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="006E07B7"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045ADC"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045ADC"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E07B7" w:rsidRPr="0052745E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E07B7" w:rsidRPr="0052745E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E07B7" w:rsidRPr="00430789" w:rsidTr="00366FCC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E07B7" w:rsidRPr="00430789" w:rsidRDefault="006E07B7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E07B7" w:rsidRPr="00430789" w:rsidTr="00366FCC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E07B7" w:rsidRPr="00430789" w:rsidRDefault="006E07B7" w:rsidP="00366FC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E07B7" w:rsidRPr="00C720C9" w:rsidTr="00366FCC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6E07B7" w:rsidRPr="00837365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4"/>
                <w:szCs w:val="24"/>
              </w:rPr>
              <w:t>804200О.99.0.ББ52АЖ96</w:t>
            </w:r>
            <w:r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6E07B7" w:rsidRDefault="006E07B7" w:rsidP="00366FCC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6E07B7" w:rsidRPr="006D608D" w:rsidRDefault="006E07B7" w:rsidP="006E07B7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естественнонаучной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6E07B7" w:rsidRPr="006D608D" w:rsidRDefault="006E07B7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6E07B7" w:rsidRPr="006D608D" w:rsidRDefault="006E07B7" w:rsidP="00366FCC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6E07B7" w:rsidRPr="006D608D" w:rsidRDefault="006E07B7" w:rsidP="00366FCC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6E07B7" w:rsidRPr="006D608D" w:rsidRDefault="006E07B7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6E07B7" w:rsidRPr="006D608D" w:rsidRDefault="006E07B7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E07B7" w:rsidRPr="006D608D" w:rsidRDefault="006E07B7" w:rsidP="00366FC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E07B7" w:rsidRPr="006D608D" w:rsidRDefault="006E07B7" w:rsidP="00366FC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E07B7" w:rsidRPr="00C720C9" w:rsidTr="00366FCC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E07B7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E07B7" w:rsidRPr="006D608D" w:rsidRDefault="006E07B7" w:rsidP="00366FC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6E07B7" w:rsidRPr="00C720C9" w:rsidTr="00366FCC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E07B7" w:rsidRPr="00C720C9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E07B7" w:rsidRPr="006D608D" w:rsidRDefault="006E07B7" w:rsidP="00366FC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E07B7" w:rsidRPr="006D608D" w:rsidRDefault="006E07B7" w:rsidP="00366FC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E07B7" w:rsidRPr="006D608D" w:rsidRDefault="006E07B7" w:rsidP="00366FC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E07B7" w:rsidRPr="00A93419" w:rsidRDefault="006E07B7" w:rsidP="006E07B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76"/>
        <w:gridCol w:w="52"/>
        <w:gridCol w:w="1025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E07B7" w:rsidRPr="005C7C58" w:rsidTr="00366FCC">
        <w:tc>
          <w:tcPr>
            <w:tcW w:w="1151" w:type="dxa"/>
            <w:vMerge w:val="restart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ADC" w:rsidRPr="005C7C58" w:rsidTr="00366FCC">
        <w:tc>
          <w:tcPr>
            <w:tcW w:w="1151" w:type="dxa"/>
            <w:vMerge/>
            <w:shd w:val="clear" w:color="auto" w:fill="FFFFFF"/>
            <w:vAlign w:val="center"/>
          </w:tcPr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45ADC" w:rsidRPr="005C7C58" w:rsidRDefault="00045ADC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045ADC" w:rsidRPr="0052745E" w:rsidRDefault="00045AD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045ADC" w:rsidRPr="0052745E" w:rsidRDefault="00045ADC" w:rsidP="00366FC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E07B7" w:rsidRPr="005C7C58" w:rsidTr="00366FCC">
        <w:tc>
          <w:tcPr>
            <w:tcW w:w="1151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E07B7" w:rsidRPr="005C7C58" w:rsidTr="00366FCC">
        <w:tc>
          <w:tcPr>
            <w:tcW w:w="1151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E07B7" w:rsidRPr="005C7C58" w:rsidRDefault="006E07B7" w:rsidP="00366FC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21BC6" w:rsidRPr="005C7C58" w:rsidTr="00D272BE">
        <w:trPr>
          <w:trHeight w:val="1656"/>
        </w:trPr>
        <w:tc>
          <w:tcPr>
            <w:tcW w:w="1151" w:type="dxa"/>
            <w:shd w:val="clear" w:color="auto" w:fill="FFFFFF"/>
          </w:tcPr>
          <w:p w:rsidR="00621BC6" w:rsidRPr="00837365" w:rsidRDefault="00621BC6" w:rsidP="00366FCC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976" w:type="dxa"/>
            <w:shd w:val="clear" w:color="auto" w:fill="FFFFFF"/>
          </w:tcPr>
          <w:p w:rsidR="00621BC6" w:rsidRDefault="00621BC6" w:rsidP="00366FCC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621BC6" w:rsidRPr="008D016E" w:rsidRDefault="00621BC6" w:rsidP="006E07B7">
            <w:pPr>
              <w:keepNext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естественнонаучной 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621BC6" w:rsidRDefault="00621BC6" w:rsidP="00366FCC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621BC6" w:rsidRDefault="00621BC6" w:rsidP="00366FC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:rsidR="00621BC6" w:rsidRDefault="00621BC6" w:rsidP="00366FC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66" w:type="dxa"/>
            <w:shd w:val="clear" w:color="auto" w:fill="FFFFFF"/>
          </w:tcPr>
          <w:p w:rsidR="00621BC6" w:rsidRDefault="00621BC6" w:rsidP="00366FC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892" w:type="dxa"/>
            <w:shd w:val="clear" w:color="auto" w:fill="FFFFFF"/>
          </w:tcPr>
          <w:p w:rsidR="00621BC6" w:rsidRDefault="008C0090" w:rsidP="00366FC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1380</w:t>
            </w:r>
          </w:p>
        </w:tc>
        <w:tc>
          <w:tcPr>
            <w:tcW w:w="884" w:type="dxa"/>
            <w:shd w:val="clear" w:color="auto" w:fill="FFFFFF"/>
          </w:tcPr>
          <w:p w:rsidR="00621BC6" w:rsidRDefault="008C0090">
            <w:r>
              <w:rPr>
                <w:bCs/>
                <w:sz w:val="20"/>
              </w:rPr>
              <w:t>1380</w:t>
            </w:r>
          </w:p>
        </w:tc>
        <w:tc>
          <w:tcPr>
            <w:tcW w:w="937" w:type="dxa"/>
            <w:shd w:val="clear" w:color="auto" w:fill="FFFFFF"/>
          </w:tcPr>
          <w:p w:rsidR="00621BC6" w:rsidRDefault="008C0090">
            <w:r>
              <w:rPr>
                <w:bCs/>
                <w:sz w:val="20"/>
              </w:rPr>
              <w:t>1380</w:t>
            </w:r>
          </w:p>
        </w:tc>
        <w:tc>
          <w:tcPr>
            <w:tcW w:w="806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621BC6" w:rsidRPr="006D608D" w:rsidRDefault="00621BC6" w:rsidP="00366FC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621BC6" w:rsidRPr="006D608D" w:rsidRDefault="002D2E26" w:rsidP="00366FC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138</w:t>
            </w:r>
          </w:p>
        </w:tc>
      </w:tr>
    </w:tbl>
    <w:p w:rsidR="006E07B7" w:rsidRPr="00A93419" w:rsidRDefault="006E07B7" w:rsidP="006E07B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E07B7" w:rsidRPr="00A93419" w:rsidRDefault="006E07B7" w:rsidP="006E07B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E07B7" w:rsidRDefault="006E07B7" w:rsidP="006E07B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E07B7" w:rsidRPr="00A93419" w:rsidRDefault="006E07B7" w:rsidP="006E07B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E07B7" w:rsidRPr="00587874" w:rsidTr="00366FCC">
        <w:tc>
          <w:tcPr>
            <w:tcW w:w="15173" w:type="dxa"/>
            <w:gridSpan w:val="5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E07B7" w:rsidRPr="00587874" w:rsidTr="00366FCC">
        <w:tc>
          <w:tcPr>
            <w:tcW w:w="2694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E07B7" w:rsidRPr="00587874" w:rsidTr="00366FCC">
        <w:tc>
          <w:tcPr>
            <w:tcW w:w="2694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E07B7" w:rsidRPr="00587874" w:rsidTr="00366FCC">
        <w:tc>
          <w:tcPr>
            <w:tcW w:w="2694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E07B7" w:rsidRPr="00587874" w:rsidTr="00366FCC">
        <w:tc>
          <w:tcPr>
            <w:tcW w:w="2694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E07B7" w:rsidRPr="00587874" w:rsidTr="00366FCC">
        <w:tc>
          <w:tcPr>
            <w:tcW w:w="2694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E07B7" w:rsidRPr="00587874" w:rsidRDefault="006E07B7" w:rsidP="00366FC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E07B7" w:rsidRPr="00587874" w:rsidRDefault="006E07B7" w:rsidP="00366FCC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E07B7" w:rsidRPr="00B14F7E" w:rsidRDefault="006E07B7" w:rsidP="006E07B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E07B7" w:rsidRPr="00B14F7E" w:rsidRDefault="006E07B7" w:rsidP="006E07B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E07B7" w:rsidRPr="00B14F7E" w:rsidRDefault="006E07B7" w:rsidP="006E07B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B4E20" w:rsidRPr="00EB4E20" w:rsidRDefault="00EB4E20" w:rsidP="003C6415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lastRenderedPageBreak/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3C6415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6E07B7" w:rsidRDefault="006E07B7" w:rsidP="006E07B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E07B7" w:rsidRDefault="006E07B7" w:rsidP="006E07B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E07B7" w:rsidRPr="00A93419" w:rsidRDefault="006E07B7" w:rsidP="006E07B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E07B7" w:rsidRPr="00587874" w:rsidTr="00366FC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E07B7" w:rsidRPr="00587874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E07B7" w:rsidRPr="00587874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E07B7" w:rsidRPr="00587874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E07B7" w:rsidRPr="00587874" w:rsidTr="00366FC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контактная информация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вышестоящих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587874">
              <w:rPr>
                <w:b w:val="0"/>
                <w:sz w:val="20"/>
                <w:szCs w:val="20"/>
              </w:rPr>
              <w:t>организа</w:t>
            </w:r>
            <w:r w:rsidR="00007E0C">
              <w:rPr>
                <w:b w:val="0"/>
                <w:sz w:val="20"/>
                <w:szCs w:val="20"/>
              </w:rPr>
              <w:t>м</w:t>
            </w:r>
            <w:proofErr w:type="spellEnd"/>
            <w:r w:rsidRPr="00587874">
              <w:rPr>
                <w:b w:val="0"/>
                <w:sz w:val="20"/>
                <w:szCs w:val="20"/>
              </w:rPr>
              <w:t>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E07B7" w:rsidRPr="00587874" w:rsidRDefault="006E07B7" w:rsidP="00366FC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7B7" w:rsidRPr="00587874" w:rsidRDefault="006E07B7" w:rsidP="00366FC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E07B7" w:rsidRDefault="006E07B7" w:rsidP="006E07B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007E0C" w:rsidRPr="001E7744" w:rsidRDefault="005C1F1D" w:rsidP="00007E0C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3" type="#_x0000_t202" style="position:absolute;left:0;text-align:left;margin-left:562.3pt;margin-top:9.95pt;width:149.75pt;height:90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ZVX95iAIAABcFAAAOAAAAAAAAAAAAAAAAAC4CAABkcnMvZTJvRG9jLnhtbFBLAQItABQABgAI&#10;AAAAIQDFyBL83gAAAAw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007E0C"/>
              </w:txbxContent>
            </v:textbox>
          </v:shape>
        </w:pict>
      </w:r>
      <w:r w:rsidR="00007E0C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8C0090">
        <w:rPr>
          <w:bCs/>
          <w:color w:val="000000"/>
          <w:sz w:val="24"/>
          <w:szCs w:val="24"/>
          <w:shd w:val="clear" w:color="auto" w:fill="FFFFFF"/>
        </w:rPr>
        <w:t>0</w:t>
      </w:r>
    </w:p>
    <w:p w:rsidR="00007E0C" w:rsidRPr="00141DA8" w:rsidRDefault="00007E0C" w:rsidP="00007E0C">
      <w:pPr>
        <w:keepNext/>
        <w:outlineLvl w:val="3"/>
        <w:rPr>
          <w:sz w:val="24"/>
          <w:szCs w:val="24"/>
        </w:rPr>
      </w:pPr>
    </w:p>
    <w:p w:rsidR="00007E0C" w:rsidRPr="00716CBC" w:rsidRDefault="00007E0C" w:rsidP="00007E0C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007E0C" w:rsidRDefault="00007E0C" w:rsidP="00007E0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007E0C" w:rsidRPr="00430789" w:rsidRDefault="00007E0C" w:rsidP="00007E0C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007E0C" w:rsidRPr="001E7744" w:rsidRDefault="00007E0C" w:rsidP="00007E0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007E0C" w:rsidRDefault="00007E0C" w:rsidP="00007E0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007E0C" w:rsidRPr="00A93419" w:rsidRDefault="00007E0C" w:rsidP="00007E0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007E0C" w:rsidRPr="00430789" w:rsidTr="00AC599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07E0C" w:rsidRPr="00430789" w:rsidTr="00AC599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007E0C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07E0C" w:rsidRPr="00430789" w:rsidTr="00AC599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007E0C" w:rsidRPr="00430789" w:rsidTr="00AC599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07E0C" w:rsidRPr="00C720C9" w:rsidTr="00AC599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804200О.99.0.ББ52АЖ99000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007E0C" w:rsidRPr="00007E0C" w:rsidRDefault="008C0090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Е</w:t>
            </w:r>
            <w:r w:rsidR="00007E0C" w:rsidRPr="00007E0C">
              <w:rPr>
                <w:sz w:val="22"/>
                <w:szCs w:val="22"/>
              </w:rPr>
              <w:t>стественнонаучной</w:t>
            </w:r>
            <w:r>
              <w:rPr>
                <w:sz w:val="22"/>
                <w:szCs w:val="22"/>
              </w:rPr>
              <w:t xml:space="preserve"> направленности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07E0C" w:rsidRPr="00B3611B" w:rsidRDefault="0006112E" w:rsidP="00AC5998">
            <w:pPr>
              <w:rPr>
                <w:color w:val="FF0000"/>
                <w:sz w:val="24"/>
                <w:szCs w:val="24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007E0C" w:rsidRPr="006D608D" w:rsidRDefault="00007E0C" w:rsidP="00AC5998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007E0C" w:rsidRPr="006D608D" w:rsidRDefault="00007E0C" w:rsidP="00AC599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07E0C" w:rsidRPr="00C720C9" w:rsidTr="00AC599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007E0C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007E0C" w:rsidRPr="00C720C9" w:rsidTr="00AC599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007E0C" w:rsidRPr="00C720C9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007E0C" w:rsidRPr="006D608D" w:rsidRDefault="00007E0C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07E0C" w:rsidRPr="006D608D" w:rsidRDefault="00007E0C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007E0C" w:rsidRPr="006D608D" w:rsidRDefault="00007E0C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007E0C" w:rsidRPr="00A93419" w:rsidRDefault="00007E0C" w:rsidP="00007E0C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76"/>
        <w:gridCol w:w="52"/>
        <w:gridCol w:w="1025"/>
        <w:gridCol w:w="57"/>
        <w:gridCol w:w="846"/>
        <w:gridCol w:w="1563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007E0C" w:rsidRPr="005C7C58" w:rsidTr="00AC5998">
        <w:tc>
          <w:tcPr>
            <w:tcW w:w="1151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07E0C" w:rsidRPr="005C7C58" w:rsidTr="00AC5998">
        <w:tc>
          <w:tcPr>
            <w:tcW w:w="1151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07E0C" w:rsidRPr="00430789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07E0C" w:rsidRPr="00430789" w:rsidRDefault="00007E0C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007E0C" w:rsidRPr="0052745E" w:rsidRDefault="00007E0C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07E0C" w:rsidRPr="005C7C58" w:rsidTr="0006112E">
        <w:tc>
          <w:tcPr>
            <w:tcW w:w="1151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563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07E0C" w:rsidRPr="005C7C58" w:rsidTr="0006112E">
        <w:tc>
          <w:tcPr>
            <w:tcW w:w="1151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007E0C" w:rsidRPr="005C7C58" w:rsidRDefault="00007E0C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07E0C" w:rsidRPr="005C7C58" w:rsidTr="0006112E">
        <w:trPr>
          <w:trHeight w:val="1656"/>
        </w:trPr>
        <w:tc>
          <w:tcPr>
            <w:tcW w:w="1151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804200О.99.0.ББ52АЖ99000</w:t>
            </w:r>
          </w:p>
        </w:tc>
        <w:tc>
          <w:tcPr>
            <w:tcW w:w="976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007E0C" w:rsidRDefault="008C0090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Е</w:t>
            </w:r>
            <w:r w:rsidR="00007E0C" w:rsidRPr="00007E0C">
              <w:rPr>
                <w:sz w:val="22"/>
                <w:szCs w:val="22"/>
              </w:rPr>
              <w:t>стественнонаучной</w:t>
            </w:r>
          </w:p>
          <w:p w:rsidR="008C0090" w:rsidRPr="00007E0C" w:rsidRDefault="008C0090" w:rsidP="00AC59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направленности</w:t>
            </w:r>
          </w:p>
        </w:tc>
        <w:tc>
          <w:tcPr>
            <w:tcW w:w="846" w:type="dxa"/>
            <w:shd w:val="clear" w:color="auto" w:fill="FFFFFF"/>
          </w:tcPr>
          <w:p w:rsidR="00007E0C" w:rsidRPr="00007E0C" w:rsidRDefault="00007E0C" w:rsidP="00AC5998">
            <w:pPr>
              <w:rPr>
                <w:sz w:val="22"/>
                <w:szCs w:val="22"/>
              </w:rPr>
            </w:pPr>
            <w:r w:rsidRPr="00007E0C">
              <w:rPr>
                <w:sz w:val="22"/>
                <w:szCs w:val="22"/>
              </w:rPr>
              <w:t>не указано</w:t>
            </w:r>
          </w:p>
        </w:tc>
        <w:tc>
          <w:tcPr>
            <w:tcW w:w="1563" w:type="dxa"/>
            <w:shd w:val="clear" w:color="auto" w:fill="FFFFFF"/>
          </w:tcPr>
          <w:p w:rsidR="00007E0C" w:rsidRPr="00007E0C" w:rsidRDefault="0006112E" w:rsidP="00AC5998">
            <w:pPr>
              <w:rPr>
                <w:color w:val="FF0000"/>
                <w:sz w:val="22"/>
                <w:szCs w:val="22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841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66" w:type="dxa"/>
            <w:shd w:val="clear" w:color="auto" w:fill="FFFFFF"/>
          </w:tcPr>
          <w:p w:rsidR="00007E0C" w:rsidRDefault="00007E0C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892" w:type="dxa"/>
            <w:shd w:val="clear" w:color="auto" w:fill="FFFFFF"/>
          </w:tcPr>
          <w:p w:rsidR="00007E0C" w:rsidRDefault="008C0090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560</w:t>
            </w:r>
          </w:p>
        </w:tc>
        <w:tc>
          <w:tcPr>
            <w:tcW w:w="884" w:type="dxa"/>
            <w:shd w:val="clear" w:color="auto" w:fill="FFFFFF"/>
          </w:tcPr>
          <w:p w:rsidR="00007E0C" w:rsidRDefault="008C0090" w:rsidP="00AC5998">
            <w:r>
              <w:rPr>
                <w:bCs/>
                <w:sz w:val="20"/>
              </w:rPr>
              <w:t>560</w:t>
            </w:r>
          </w:p>
        </w:tc>
        <w:tc>
          <w:tcPr>
            <w:tcW w:w="937" w:type="dxa"/>
            <w:shd w:val="clear" w:color="auto" w:fill="FFFFFF"/>
          </w:tcPr>
          <w:p w:rsidR="00007E0C" w:rsidRDefault="008C0090" w:rsidP="00AC5998">
            <w:r>
              <w:rPr>
                <w:bCs/>
                <w:sz w:val="20"/>
              </w:rPr>
              <w:t>560</w:t>
            </w:r>
          </w:p>
        </w:tc>
        <w:tc>
          <w:tcPr>
            <w:tcW w:w="806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007E0C" w:rsidRPr="006D608D" w:rsidRDefault="00007E0C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007E0C" w:rsidRPr="006D608D" w:rsidRDefault="002D2E26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56</w:t>
            </w:r>
          </w:p>
        </w:tc>
      </w:tr>
    </w:tbl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007E0C" w:rsidRDefault="00007E0C" w:rsidP="00007E0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007E0C" w:rsidRPr="00A93419" w:rsidRDefault="00007E0C" w:rsidP="00007E0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007E0C" w:rsidRPr="00587874" w:rsidTr="00AC5998">
        <w:tc>
          <w:tcPr>
            <w:tcW w:w="15173" w:type="dxa"/>
            <w:gridSpan w:val="5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007E0C" w:rsidRPr="00587874" w:rsidTr="00AC5998">
        <w:tc>
          <w:tcPr>
            <w:tcW w:w="2694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07E0C" w:rsidRPr="00587874" w:rsidRDefault="00007E0C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007E0C" w:rsidRPr="00587874" w:rsidRDefault="00007E0C" w:rsidP="00AC599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007E0C" w:rsidRPr="00B14F7E" w:rsidRDefault="00007E0C" w:rsidP="00007E0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007E0C" w:rsidRPr="00B14F7E" w:rsidRDefault="00007E0C" w:rsidP="00007E0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007E0C" w:rsidRPr="00B14F7E" w:rsidRDefault="00007E0C" w:rsidP="00007E0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07E0C" w:rsidRPr="00EB4E20" w:rsidRDefault="00007E0C" w:rsidP="003C6415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lastRenderedPageBreak/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007E0C" w:rsidRPr="00EB4E20" w:rsidRDefault="00007E0C" w:rsidP="003C6415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007E0C" w:rsidRDefault="00007E0C" w:rsidP="00007E0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007E0C" w:rsidRDefault="00007E0C" w:rsidP="00007E0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007E0C" w:rsidRPr="00A93419" w:rsidRDefault="00007E0C" w:rsidP="00007E0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007E0C" w:rsidRPr="00587874" w:rsidTr="00AC599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007E0C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007E0C" w:rsidRPr="00587874" w:rsidRDefault="00007E0C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E0C" w:rsidRPr="00587874" w:rsidRDefault="00007E0C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C0090" w:rsidRPr="001E7744" w:rsidRDefault="005C1F1D" w:rsidP="008C0090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9" type="#_x0000_t202" style="position:absolute;left:0;text-align:left;margin-left:562.3pt;margin-top:9.95pt;width:149.75pt;height:90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<v:textbox style="mso-next-textbox:#_x0000_s104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8C0090"/>
              </w:txbxContent>
            </v:textbox>
          </v:shape>
        </w:pict>
      </w:r>
      <w:r w:rsidR="008C0090">
        <w:rPr>
          <w:bCs/>
          <w:color w:val="000000"/>
          <w:sz w:val="24"/>
          <w:szCs w:val="24"/>
          <w:shd w:val="clear" w:color="auto" w:fill="FFFFFF"/>
        </w:rPr>
        <w:t>РАЗДЕЛ 11</w:t>
      </w:r>
    </w:p>
    <w:p w:rsidR="008C0090" w:rsidRPr="00141DA8" w:rsidRDefault="008C0090" w:rsidP="008C0090">
      <w:pPr>
        <w:keepNext/>
        <w:outlineLvl w:val="3"/>
        <w:rPr>
          <w:sz w:val="24"/>
          <w:szCs w:val="24"/>
        </w:rPr>
      </w:pPr>
    </w:p>
    <w:p w:rsidR="008C0090" w:rsidRPr="00716CBC" w:rsidRDefault="008C0090" w:rsidP="008C0090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8C0090" w:rsidRDefault="008C0090" w:rsidP="008C0090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8C0090" w:rsidRPr="00430789" w:rsidRDefault="008C0090" w:rsidP="008C009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8C0090" w:rsidRPr="001E7744" w:rsidRDefault="008C0090" w:rsidP="008C009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0090" w:rsidRDefault="008C0090" w:rsidP="008C009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8C0090" w:rsidRPr="00A93419" w:rsidRDefault="008C0090" w:rsidP="008C009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8C0090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8C0090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8C0090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C0090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8C0090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C0090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C0090" w:rsidRPr="00837365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4"/>
                <w:szCs w:val="24"/>
              </w:rPr>
              <w:t>804200О.99.0.ББ52АЗ68</w:t>
            </w:r>
            <w:r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C0090" w:rsidRPr="006D608D" w:rsidRDefault="008C0090" w:rsidP="002802A8">
            <w:pPr>
              <w:keepNext/>
              <w:ind w:left="-2" w:firstLine="2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2802A8" w:rsidRPr="006D608D" w:rsidRDefault="008C0090" w:rsidP="002802A8">
            <w:pPr>
              <w:keepNext/>
              <w:spacing w:before="240" w:after="60"/>
              <w:ind w:left="-2" w:firstLine="2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Туристско-краеведческой</w:t>
            </w:r>
            <w:r w:rsidR="002802A8">
              <w:rPr>
                <w:sz w:val="18"/>
                <w:szCs w:val="18"/>
              </w:rPr>
              <w:t xml:space="preserve"> </w:t>
            </w:r>
            <w:proofErr w:type="spellStart"/>
            <w:r w:rsidR="002802A8">
              <w:rPr>
                <w:sz w:val="18"/>
                <w:szCs w:val="18"/>
              </w:rPr>
              <w:t>аправленности</w:t>
            </w:r>
            <w:proofErr w:type="spellEnd"/>
          </w:p>
        </w:tc>
        <w:tc>
          <w:tcPr>
            <w:tcW w:w="1271" w:type="dxa"/>
            <w:vMerge w:val="restart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8C0090" w:rsidRPr="006D608D" w:rsidRDefault="008C0090" w:rsidP="002802A8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C0090" w:rsidRPr="006D608D" w:rsidRDefault="008C0090" w:rsidP="002802A8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8C0090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8C0090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8C0090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8C0090" w:rsidRPr="00C720C9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8C0090" w:rsidRPr="006D608D" w:rsidRDefault="008C0090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8C0090" w:rsidRPr="00A93419" w:rsidRDefault="008C0090" w:rsidP="008C0090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8C0090" w:rsidRPr="005C7C58" w:rsidTr="002802A8">
        <w:tc>
          <w:tcPr>
            <w:tcW w:w="1151" w:type="dxa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8C0090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C0090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8C0090" w:rsidRPr="005C7C58" w:rsidTr="002802A8">
        <w:tc>
          <w:tcPr>
            <w:tcW w:w="1151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8C0090" w:rsidRPr="005C7C58" w:rsidTr="002802A8">
        <w:trPr>
          <w:trHeight w:val="1863"/>
        </w:trPr>
        <w:tc>
          <w:tcPr>
            <w:tcW w:w="1151" w:type="dxa"/>
            <w:shd w:val="clear" w:color="auto" w:fill="FFFFFF"/>
          </w:tcPr>
          <w:p w:rsidR="008C0090" w:rsidRPr="00837365" w:rsidRDefault="008C0090" w:rsidP="002802A8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804200О.99.0.ББ52АЗ68</w:t>
            </w:r>
            <w:r w:rsidRPr="00670AA4">
              <w:rPr>
                <w:sz w:val="24"/>
                <w:szCs w:val="24"/>
              </w:rPr>
              <w:t>0000</w:t>
            </w:r>
          </w:p>
        </w:tc>
        <w:tc>
          <w:tcPr>
            <w:tcW w:w="1117" w:type="dxa"/>
            <w:shd w:val="clear" w:color="auto" w:fill="FFFFFF"/>
          </w:tcPr>
          <w:p w:rsidR="008C0090" w:rsidRPr="008D016E" w:rsidRDefault="008C0090" w:rsidP="002802A8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  <w:proofErr w:type="gramStart"/>
            <w:r>
              <w:rPr>
                <w:sz w:val="18"/>
                <w:szCs w:val="18"/>
              </w:rPr>
              <w:t>Туристско-краеведческой</w:t>
            </w:r>
            <w:proofErr w:type="gramEnd"/>
          </w:p>
        </w:tc>
        <w:tc>
          <w:tcPr>
            <w:tcW w:w="993" w:type="dxa"/>
            <w:gridSpan w:val="2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1180</w:t>
            </w:r>
          </w:p>
        </w:tc>
        <w:tc>
          <w:tcPr>
            <w:tcW w:w="884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1180</w:t>
            </w:r>
          </w:p>
        </w:tc>
        <w:tc>
          <w:tcPr>
            <w:tcW w:w="937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1180</w:t>
            </w:r>
          </w:p>
        </w:tc>
        <w:tc>
          <w:tcPr>
            <w:tcW w:w="806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8C0090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118</w:t>
            </w:r>
          </w:p>
        </w:tc>
      </w:tr>
    </w:tbl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C0090" w:rsidRDefault="008C0090" w:rsidP="008C0090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8C0090" w:rsidRPr="00587874" w:rsidTr="002802A8">
        <w:tc>
          <w:tcPr>
            <w:tcW w:w="15173" w:type="dxa"/>
            <w:gridSpan w:val="5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8C0090" w:rsidRPr="00B14F7E" w:rsidRDefault="008C0090" w:rsidP="008C009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8C0090" w:rsidRPr="00B14F7E" w:rsidRDefault="008C0090" w:rsidP="008C009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8C0090" w:rsidRPr="00B14F7E" w:rsidRDefault="008C0090" w:rsidP="008C009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8C0090" w:rsidRPr="00EB4E20" w:rsidRDefault="008C0090" w:rsidP="008C0090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8C0090" w:rsidRPr="00EB4E20" w:rsidRDefault="008C0090" w:rsidP="008C0090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8C0090" w:rsidRDefault="008C0090" w:rsidP="008C009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0090" w:rsidRDefault="008C0090" w:rsidP="008C009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0090" w:rsidRPr="00A93419" w:rsidRDefault="008C0090" w:rsidP="008C0090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8C0090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C0090" w:rsidRDefault="008C0090" w:rsidP="008C009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C0090" w:rsidRPr="001E7744" w:rsidRDefault="005C1F1D" w:rsidP="008C0090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0" type="#_x0000_t202" style="position:absolute;left:0;text-align:left;margin-left:562.3pt;margin-top:9.95pt;width:149.75pt;height:90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<v:textbox style="mso-next-textbox:#_x0000_s105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8C0090"/>
              </w:txbxContent>
            </v:textbox>
          </v:shape>
        </w:pict>
      </w:r>
      <w:r w:rsidR="008C0090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2D2E26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8C0090" w:rsidRPr="00141DA8" w:rsidRDefault="008C0090" w:rsidP="008C0090">
      <w:pPr>
        <w:keepNext/>
        <w:outlineLvl w:val="3"/>
        <w:rPr>
          <w:sz w:val="24"/>
          <w:szCs w:val="24"/>
        </w:rPr>
      </w:pPr>
    </w:p>
    <w:p w:rsidR="008C0090" w:rsidRPr="00716CBC" w:rsidRDefault="008C0090" w:rsidP="008C0090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8C0090" w:rsidRDefault="008C0090" w:rsidP="008C0090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8C0090" w:rsidRPr="00430789" w:rsidRDefault="008C0090" w:rsidP="008C009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8C0090" w:rsidRPr="001E7744" w:rsidRDefault="008C0090" w:rsidP="008C009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0090" w:rsidRDefault="008C0090" w:rsidP="008C009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8C0090" w:rsidRPr="00A93419" w:rsidRDefault="008C0090" w:rsidP="008C009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8C0090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8C0090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8C0090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C0090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8C0090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C0090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804200О.99.0.ББ52АЗ71000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туристско-краеведческой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C0090" w:rsidRPr="006D608D" w:rsidRDefault="008C0090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8C0090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8C0090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8C0090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8C0090" w:rsidRPr="00C720C9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8C0090" w:rsidRPr="006D608D" w:rsidRDefault="008C0090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8C0090" w:rsidRPr="006D608D" w:rsidRDefault="008C0090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8C0090" w:rsidRPr="006D608D" w:rsidRDefault="008C0090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8C0090" w:rsidRPr="00A93419" w:rsidRDefault="008C0090" w:rsidP="008C0090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563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8C0090" w:rsidRPr="005C7C58" w:rsidTr="002802A8">
        <w:tc>
          <w:tcPr>
            <w:tcW w:w="1151" w:type="dxa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8C0090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8C0090" w:rsidRPr="00430789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8C0090" w:rsidRPr="00430789" w:rsidRDefault="008C0090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8C0090" w:rsidRPr="0052745E" w:rsidRDefault="008C0090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C0090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563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8C0090" w:rsidRPr="005C7C58" w:rsidTr="002802A8">
        <w:tc>
          <w:tcPr>
            <w:tcW w:w="1151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8C0090" w:rsidRPr="005C7C58" w:rsidRDefault="008C0090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8C0090" w:rsidRPr="005C7C58" w:rsidTr="002802A8">
        <w:trPr>
          <w:trHeight w:val="1863"/>
        </w:trPr>
        <w:tc>
          <w:tcPr>
            <w:tcW w:w="1151" w:type="dxa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804200О.99.0.ББ52АЗ71000</w:t>
            </w:r>
          </w:p>
        </w:tc>
        <w:tc>
          <w:tcPr>
            <w:tcW w:w="1117" w:type="dxa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туристско-краеведческой</w:t>
            </w:r>
          </w:p>
        </w:tc>
        <w:tc>
          <w:tcPr>
            <w:tcW w:w="846" w:type="dxa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r w:rsidRPr="00DE3BC3">
              <w:rPr>
                <w:sz w:val="22"/>
                <w:szCs w:val="22"/>
              </w:rPr>
              <w:t>не указано</w:t>
            </w:r>
          </w:p>
        </w:tc>
        <w:tc>
          <w:tcPr>
            <w:tcW w:w="1563" w:type="dxa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149" w:type="dxa"/>
            <w:shd w:val="clear" w:color="auto" w:fill="FFFFFF"/>
          </w:tcPr>
          <w:p w:rsidR="008C0090" w:rsidRPr="00DE3BC3" w:rsidRDefault="008C0090" w:rsidP="002802A8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8C0090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400</w:t>
            </w:r>
          </w:p>
        </w:tc>
        <w:tc>
          <w:tcPr>
            <w:tcW w:w="884" w:type="dxa"/>
            <w:shd w:val="clear" w:color="auto" w:fill="FFFFFF"/>
          </w:tcPr>
          <w:p w:rsidR="008C0090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400</w:t>
            </w:r>
          </w:p>
        </w:tc>
        <w:tc>
          <w:tcPr>
            <w:tcW w:w="937" w:type="dxa"/>
            <w:shd w:val="clear" w:color="auto" w:fill="FFFFFF"/>
          </w:tcPr>
          <w:p w:rsidR="008C0090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400</w:t>
            </w:r>
          </w:p>
        </w:tc>
        <w:tc>
          <w:tcPr>
            <w:tcW w:w="806" w:type="dxa"/>
            <w:shd w:val="clear" w:color="auto" w:fill="FFFFFF"/>
          </w:tcPr>
          <w:p w:rsidR="008C0090" w:rsidRDefault="008C0090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8C0090" w:rsidRPr="006D608D" w:rsidRDefault="008C0090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8C0090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40</w:t>
            </w:r>
          </w:p>
        </w:tc>
      </w:tr>
    </w:tbl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C0090" w:rsidRDefault="008C0090" w:rsidP="008C0090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8C0090" w:rsidRPr="00A93419" w:rsidRDefault="008C0090" w:rsidP="008C0090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8C0090" w:rsidRPr="00587874" w:rsidTr="002802A8">
        <w:tc>
          <w:tcPr>
            <w:tcW w:w="15173" w:type="dxa"/>
            <w:gridSpan w:val="5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8C0090" w:rsidRPr="00587874" w:rsidTr="002802A8">
        <w:tc>
          <w:tcPr>
            <w:tcW w:w="2694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C0090" w:rsidRPr="00587874" w:rsidRDefault="008C0090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8C0090" w:rsidRPr="00587874" w:rsidRDefault="008C0090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8C0090" w:rsidRPr="00B14F7E" w:rsidRDefault="008C0090" w:rsidP="008C009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8C0090" w:rsidRPr="00B14F7E" w:rsidRDefault="008C0090" w:rsidP="008C009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8C0090" w:rsidRPr="00B14F7E" w:rsidRDefault="008C0090" w:rsidP="008C009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8C0090" w:rsidRPr="00EB4E20" w:rsidRDefault="008C0090" w:rsidP="008C0090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8C0090" w:rsidRPr="00EB4E20" w:rsidRDefault="008C0090" w:rsidP="008C0090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8C0090" w:rsidRDefault="008C0090" w:rsidP="008C009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0090" w:rsidRDefault="008C0090" w:rsidP="008C009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0090" w:rsidRPr="00A93419" w:rsidRDefault="008C0090" w:rsidP="008C0090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8C0090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8C0090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8C0090" w:rsidRPr="00587874" w:rsidRDefault="008C0090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090" w:rsidRPr="00587874" w:rsidRDefault="008C0090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D2E26" w:rsidRPr="001E7744" w:rsidRDefault="005C1F1D" w:rsidP="002D2E2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1" type="#_x0000_t202" style="position:absolute;left:0;text-align:left;margin-left:562.3pt;margin-top:9.95pt;width:149.75pt;height:90pt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<v:textbox style="mso-next-textbox:#_x0000_s105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2D2E26"/>
              </w:txbxContent>
            </v:textbox>
          </v:shape>
        </w:pict>
      </w:r>
      <w:r w:rsidR="002D2E26">
        <w:rPr>
          <w:bCs/>
          <w:color w:val="000000"/>
          <w:sz w:val="24"/>
          <w:szCs w:val="24"/>
          <w:shd w:val="clear" w:color="auto" w:fill="FFFFFF"/>
        </w:rPr>
        <w:t>РАЗДЕЛ 13</w:t>
      </w:r>
    </w:p>
    <w:p w:rsidR="002D2E26" w:rsidRPr="00141DA8" w:rsidRDefault="002D2E26" w:rsidP="002D2E26">
      <w:pPr>
        <w:keepNext/>
        <w:outlineLvl w:val="3"/>
        <w:rPr>
          <w:sz w:val="24"/>
          <w:szCs w:val="24"/>
        </w:rPr>
      </w:pPr>
    </w:p>
    <w:p w:rsidR="002D2E26" w:rsidRPr="00716CBC" w:rsidRDefault="002D2E26" w:rsidP="002D2E26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D2E26" w:rsidRDefault="002D2E26" w:rsidP="002D2E2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2D2E26" w:rsidRPr="00430789" w:rsidRDefault="002D2E26" w:rsidP="002D2E26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2D2E26" w:rsidRPr="001E7744" w:rsidRDefault="002D2E26" w:rsidP="002D2E2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Default="002D2E26" w:rsidP="002D2E2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D2E26" w:rsidRPr="00A93419" w:rsidRDefault="002D2E26" w:rsidP="002D2E2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2D2E26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D2E26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D2E26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D2E26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2D2E26" w:rsidRPr="00837365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4"/>
                <w:szCs w:val="24"/>
              </w:rPr>
              <w:t>804200О.99.0.ББ52АЗ92</w:t>
            </w:r>
            <w:r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Социально-педагогической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2D2E26" w:rsidRPr="006D608D" w:rsidRDefault="002D2E26" w:rsidP="002802A8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D2E26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D2E26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2D2E26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D2E26" w:rsidRPr="00C720C9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2D2E26" w:rsidRPr="00A93419" w:rsidRDefault="002D2E26" w:rsidP="002D2E26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2D2E26" w:rsidRPr="005C7C58" w:rsidTr="002802A8">
        <w:tc>
          <w:tcPr>
            <w:tcW w:w="1151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D2E26" w:rsidRPr="005C7C58" w:rsidTr="002802A8">
        <w:tc>
          <w:tcPr>
            <w:tcW w:w="115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D2E26" w:rsidRPr="005C7C58" w:rsidTr="002802A8">
        <w:trPr>
          <w:trHeight w:val="1863"/>
        </w:trPr>
        <w:tc>
          <w:tcPr>
            <w:tcW w:w="1151" w:type="dxa"/>
            <w:shd w:val="clear" w:color="auto" w:fill="FFFFFF"/>
          </w:tcPr>
          <w:p w:rsidR="002D2E26" w:rsidRPr="00837365" w:rsidRDefault="002D2E26" w:rsidP="002802A8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804200О.99.0.ББ52АЗ92</w:t>
            </w:r>
            <w:r w:rsidRPr="00670AA4">
              <w:rPr>
                <w:sz w:val="24"/>
                <w:szCs w:val="24"/>
              </w:rPr>
              <w:t>0000</w:t>
            </w:r>
          </w:p>
        </w:tc>
        <w:tc>
          <w:tcPr>
            <w:tcW w:w="1117" w:type="dxa"/>
            <w:shd w:val="clear" w:color="auto" w:fill="FFFFFF"/>
          </w:tcPr>
          <w:p w:rsidR="002D2E26" w:rsidRPr="008D016E" w:rsidRDefault="002D2E26" w:rsidP="002802A8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  <w:proofErr w:type="gramStart"/>
            <w:r>
              <w:rPr>
                <w:sz w:val="18"/>
                <w:szCs w:val="18"/>
              </w:rPr>
              <w:t>Социально-педагогической</w:t>
            </w:r>
            <w:proofErr w:type="gramEnd"/>
          </w:p>
        </w:tc>
        <w:tc>
          <w:tcPr>
            <w:tcW w:w="993" w:type="dxa"/>
            <w:gridSpan w:val="2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3060</w:t>
            </w:r>
          </w:p>
        </w:tc>
        <w:tc>
          <w:tcPr>
            <w:tcW w:w="884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3060</w:t>
            </w:r>
          </w:p>
        </w:tc>
        <w:tc>
          <w:tcPr>
            <w:tcW w:w="937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3060</w:t>
            </w:r>
          </w:p>
        </w:tc>
        <w:tc>
          <w:tcPr>
            <w:tcW w:w="80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306</w:t>
            </w:r>
          </w:p>
        </w:tc>
      </w:tr>
    </w:tbl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Default="002D2E26" w:rsidP="002D2E2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2D2E26" w:rsidRPr="00587874" w:rsidTr="002802A8">
        <w:tc>
          <w:tcPr>
            <w:tcW w:w="15173" w:type="dxa"/>
            <w:gridSpan w:val="5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D2E26" w:rsidRPr="00EB4E20" w:rsidRDefault="002D2E26" w:rsidP="002D2E26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2D2E26" w:rsidRPr="00EB4E20" w:rsidRDefault="002D2E26" w:rsidP="002D2E26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Pr="00A93419" w:rsidRDefault="002D2E26" w:rsidP="002D2E2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2D2E26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D2E26" w:rsidRPr="001E7744" w:rsidRDefault="005C1F1D" w:rsidP="002D2E2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2" type="#_x0000_t202" style="position:absolute;left:0;text-align:left;margin-left:562.3pt;margin-top:9.95pt;width:149.75pt;height:90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<v:textbox style="mso-next-textbox:#_x0000_s105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2D2E26"/>
              </w:txbxContent>
            </v:textbox>
          </v:shape>
        </w:pict>
      </w:r>
      <w:r w:rsidR="002D2E26">
        <w:rPr>
          <w:bCs/>
          <w:color w:val="000000"/>
          <w:sz w:val="24"/>
          <w:szCs w:val="24"/>
          <w:shd w:val="clear" w:color="auto" w:fill="FFFFFF"/>
        </w:rPr>
        <w:t>РАЗДЕЛ 14</w:t>
      </w:r>
    </w:p>
    <w:p w:rsidR="002D2E26" w:rsidRPr="00141DA8" w:rsidRDefault="002D2E26" w:rsidP="002D2E26">
      <w:pPr>
        <w:keepNext/>
        <w:outlineLvl w:val="3"/>
        <w:rPr>
          <w:sz w:val="24"/>
          <w:szCs w:val="24"/>
        </w:rPr>
      </w:pPr>
    </w:p>
    <w:p w:rsidR="002D2E26" w:rsidRPr="00716CBC" w:rsidRDefault="002D2E26" w:rsidP="002D2E26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D2E26" w:rsidRDefault="002D2E26" w:rsidP="002D2E2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2D2E26" w:rsidRPr="00430789" w:rsidRDefault="002D2E26" w:rsidP="002D2E26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2D2E26" w:rsidRPr="001E7744" w:rsidRDefault="002D2E26" w:rsidP="002D2E2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Default="002D2E26" w:rsidP="002D2E2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D2E26" w:rsidRPr="00A93419" w:rsidRDefault="002D2E26" w:rsidP="002D2E2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2D2E26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D2E26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D2E26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D2E26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804200О.99.0.ББ52АЗ95000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372A6">
              <w:rPr>
                <w:sz w:val="22"/>
                <w:szCs w:val="22"/>
              </w:rPr>
              <w:t>c</w:t>
            </w:r>
            <w:proofErr w:type="gramEnd"/>
            <w:r w:rsidRPr="008372A6">
              <w:rPr>
                <w:sz w:val="22"/>
                <w:szCs w:val="22"/>
              </w:rPr>
              <w:t>оциально</w:t>
            </w:r>
            <w:proofErr w:type="spellEnd"/>
            <w:r w:rsidRPr="008372A6">
              <w:rPr>
                <w:sz w:val="22"/>
                <w:szCs w:val="22"/>
              </w:rPr>
              <w:t>-педагогической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proofErr w:type="gramStart"/>
            <w:r w:rsidRPr="008372A6">
              <w:rPr>
                <w:sz w:val="22"/>
                <w:szCs w:val="22"/>
              </w:rPr>
              <w:t>Очная</w:t>
            </w:r>
            <w:proofErr w:type="gramEnd"/>
            <w:r w:rsidRPr="008372A6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D2E26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D2E26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2D2E26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D2E26" w:rsidRPr="00C720C9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2D2E26" w:rsidRPr="00A93419" w:rsidRDefault="002D2E26" w:rsidP="002D2E26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563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2D2E26" w:rsidRPr="005C7C58" w:rsidTr="002802A8">
        <w:tc>
          <w:tcPr>
            <w:tcW w:w="1151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563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D2E26" w:rsidRPr="005C7C58" w:rsidTr="002802A8">
        <w:tc>
          <w:tcPr>
            <w:tcW w:w="115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D2E26" w:rsidRPr="005C7C58" w:rsidTr="002802A8">
        <w:trPr>
          <w:trHeight w:val="1863"/>
        </w:trPr>
        <w:tc>
          <w:tcPr>
            <w:tcW w:w="1151" w:type="dxa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804200О.99.0.ББ52АЗ95000</w:t>
            </w:r>
          </w:p>
        </w:tc>
        <w:tc>
          <w:tcPr>
            <w:tcW w:w="1117" w:type="dxa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372A6">
              <w:rPr>
                <w:sz w:val="22"/>
                <w:szCs w:val="22"/>
              </w:rPr>
              <w:t>c</w:t>
            </w:r>
            <w:proofErr w:type="gramEnd"/>
            <w:r w:rsidRPr="008372A6">
              <w:rPr>
                <w:sz w:val="22"/>
                <w:szCs w:val="22"/>
              </w:rPr>
              <w:t>оциально</w:t>
            </w:r>
            <w:proofErr w:type="spellEnd"/>
            <w:r w:rsidRPr="008372A6">
              <w:rPr>
                <w:sz w:val="22"/>
                <w:szCs w:val="22"/>
              </w:rPr>
              <w:t>-педагогической</w:t>
            </w:r>
          </w:p>
        </w:tc>
        <w:tc>
          <w:tcPr>
            <w:tcW w:w="846" w:type="dxa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r w:rsidRPr="008372A6">
              <w:rPr>
                <w:sz w:val="22"/>
                <w:szCs w:val="22"/>
              </w:rPr>
              <w:t>не указано</w:t>
            </w:r>
          </w:p>
        </w:tc>
        <w:tc>
          <w:tcPr>
            <w:tcW w:w="1563" w:type="dxa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  <w:proofErr w:type="gramStart"/>
            <w:r w:rsidRPr="008372A6">
              <w:rPr>
                <w:sz w:val="22"/>
                <w:szCs w:val="22"/>
              </w:rPr>
              <w:t>Очная</w:t>
            </w:r>
            <w:proofErr w:type="gramEnd"/>
            <w:r w:rsidRPr="008372A6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149" w:type="dxa"/>
            <w:shd w:val="clear" w:color="auto" w:fill="FFFFFF"/>
          </w:tcPr>
          <w:p w:rsidR="002D2E26" w:rsidRPr="008372A6" w:rsidRDefault="002D2E26" w:rsidP="002802A8">
            <w:pPr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1088</w:t>
            </w:r>
          </w:p>
        </w:tc>
        <w:tc>
          <w:tcPr>
            <w:tcW w:w="884" w:type="dxa"/>
            <w:shd w:val="clear" w:color="auto" w:fill="FFFFFF"/>
          </w:tcPr>
          <w:p w:rsidR="002D2E26" w:rsidRDefault="002D2E26" w:rsidP="002D2E26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1088</w:t>
            </w:r>
          </w:p>
        </w:tc>
        <w:tc>
          <w:tcPr>
            <w:tcW w:w="937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1088</w:t>
            </w:r>
          </w:p>
        </w:tc>
        <w:tc>
          <w:tcPr>
            <w:tcW w:w="80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109</w:t>
            </w:r>
          </w:p>
        </w:tc>
      </w:tr>
    </w:tbl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Default="002D2E26" w:rsidP="002D2E2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2D2E26" w:rsidRPr="00587874" w:rsidTr="002802A8">
        <w:tc>
          <w:tcPr>
            <w:tcW w:w="15173" w:type="dxa"/>
            <w:gridSpan w:val="5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D2E26" w:rsidRPr="00EB4E20" w:rsidRDefault="002D2E26" w:rsidP="002D2E26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2D2E26" w:rsidRPr="00EB4E20" w:rsidRDefault="002D2E26" w:rsidP="002D2E26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Pr="00A93419" w:rsidRDefault="002D2E26" w:rsidP="002D2E2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2D2E26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D2E26" w:rsidRPr="001E7744" w:rsidRDefault="005C1F1D" w:rsidP="002D2E2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3" type="#_x0000_t202" style="position:absolute;left:0;text-align:left;margin-left:562.3pt;margin-top:9.95pt;width:149.75pt;height:90pt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IDhwIAABg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STB&#10;FYnBKJKV4U+gDGeAN6AfnhPYtMZ9x6iH0ayx/7ahTmCk3mtQV1kQEmc5HcjsYgoHd2pZnVqoZgBV&#10;44DRuL0N4/xvrJPrFiKNetbmGhTZyKSVY1Y7HcP4paJ2T0Wc79Nz8jo+aItfAA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O6EgOHAgAAGAUAAA4AAAAAAAAAAAAAAAAALgIAAGRycy9lMm9Eb2MueG1sUEsBAi0AFAAGAAgA&#10;AAAhAMXIEvzeAAAADAEAAA8AAAAAAAAAAAAAAAAA4QQAAGRycy9kb3ducmV2LnhtbFBLBQYAAAAA&#10;BAAEAPMAAADsBQAAAAA=&#10;" stroked="f">
            <v:textbox style="mso-next-textbox:#_x0000_s105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2D2E26"/>
              </w:txbxContent>
            </v:textbox>
          </v:shape>
        </w:pict>
      </w:r>
      <w:r w:rsidR="002D2E26">
        <w:rPr>
          <w:bCs/>
          <w:color w:val="000000"/>
          <w:sz w:val="24"/>
          <w:szCs w:val="24"/>
          <w:shd w:val="clear" w:color="auto" w:fill="FFFFFF"/>
        </w:rPr>
        <w:t>РАЗДЕЛ 15</w:t>
      </w:r>
    </w:p>
    <w:p w:rsidR="002D2E26" w:rsidRPr="00141DA8" w:rsidRDefault="002D2E26" w:rsidP="002D2E26">
      <w:pPr>
        <w:keepNext/>
        <w:outlineLvl w:val="3"/>
        <w:rPr>
          <w:sz w:val="24"/>
          <w:szCs w:val="24"/>
        </w:rPr>
      </w:pPr>
    </w:p>
    <w:p w:rsidR="002D2E26" w:rsidRPr="00716CBC" w:rsidRDefault="002D2E26" w:rsidP="002D2E26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D2E26" w:rsidRDefault="002D2E26" w:rsidP="002D2E2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2D2E26" w:rsidRPr="00430789" w:rsidRDefault="002D2E26" w:rsidP="002D2E26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2D2E26" w:rsidRPr="001E7744" w:rsidRDefault="002D2E26" w:rsidP="002D2E2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Default="002D2E26" w:rsidP="002D2E2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D2E26" w:rsidRPr="00A93419" w:rsidRDefault="002D2E26" w:rsidP="002D2E2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2D2E26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D2E26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D2E26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D2E26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2D2E26" w:rsidRPr="00837365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4"/>
                <w:szCs w:val="24"/>
              </w:rPr>
              <w:t>804200О.99.0.ББ52АЗ44</w:t>
            </w:r>
            <w:r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2D2E26" w:rsidRPr="006D608D" w:rsidRDefault="002D2E26" w:rsidP="002802A8">
            <w:pPr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D2E26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D2E26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D2E26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D2E26" w:rsidRPr="00C720C9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2D2E26" w:rsidRPr="00A93419" w:rsidRDefault="002D2E26" w:rsidP="002D2E26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2D2E26" w:rsidRPr="005C7C58" w:rsidTr="002802A8">
        <w:tc>
          <w:tcPr>
            <w:tcW w:w="1151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D2E26" w:rsidRPr="005C7C58" w:rsidTr="002802A8">
        <w:tc>
          <w:tcPr>
            <w:tcW w:w="115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D2E26" w:rsidRPr="005C7C58" w:rsidTr="002802A8">
        <w:trPr>
          <w:trHeight w:val="1656"/>
        </w:trPr>
        <w:tc>
          <w:tcPr>
            <w:tcW w:w="1151" w:type="dxa"/>
            <w:shd w:val="clear" w:color="auto" w:fill="FFFFFF"/>
          </w:tcPr>
          <w:p w:rsidR="002D2E26" w:rsidRPr="00837365" w:rsidRDefault="002D2E26" w:rsidP="002802A8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804200О.99.0.ББ52АЗ44</w:t>
            </w:r>
            <w:r w:rsidRPr="00670AA4">
              <w:rPr>
                <w:sz w:val="24"/>
                <w:szCs w:val="24"/>
              </w:rPr>
              <w:t>000</w:t>
            </w:r>
          </w:p>
        </w:tc>
        <w:tc>
          <w:tcPr>
            <w:tcW w:w="1117" w:type="dxa"/>
            <w:shd w:val="clear" w:color="auto" w:fill="FFFFFF"/>
          </w:tcPr>
          <w:p w:rsidR="002D2E26" w:rsidRPr="008D016E" w:rsidRDefault="002D2E26" w:rsidP="002802A8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  <w:proofErr w:type="gramStart"/>
            <w:r>
              <w:rPr>
                <w:sz w:val="18"/>
                <w:szCs w:val="18"/>
              </w:rPr>
              <w:t>художественной</w:t>
            </w:r>
            <w:proofErr w:type="gramEnd"/>
          </w:p>
        </w:tc>
        <w:tc>
          <w:tcPr>
            <w:tcW w:w="993" w:type="dxa"/>
            <w:gridSpan w:val="2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2D2E26" w:rsidRDefault="002D2E26" w:rsidP="002D2E26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2430</w:t>
            </w:r>
          </w:p>
        </w:tc>
        <w:tc>
          <w:tcPr>
            <w:tcW w:w="884" w:type="dxa"/>
            <w:shd w:val="clear" w:color="auto" w:fill="FFFFFF"/>
          </w:tcPr>
          <w:p w:rsidR="002D2E26" w:rsidRDefault="002D2E26" w:rsidP="002802A8">
            <w:pPr>
              <w:jc w:val="center"/>
            </w:pPr>
            <w:r>
              <w:rPr>
                <w:bCs/>
                <w:sz w:val="20"/>
              </w:rPr>
              <w:t>2430</w:t>
            </w:r>
          </w:p>
        </w:tc>
        <w:tc>
          <w:tcPr>
            <w:tcW w:w="937" w:type="dxa"/>
            <w:shd w:val="clear" w:color="auto" w:fill="FFFFFF"/>
          </w:tcPr>
          <w:p w:rsidR="002D2E26" w:rsidRDefault="002D2E26" w:rsidP="002802A8">
            <w:pPr>
              <w:jc w:val="center"/>
            </w:pPr>
            <w:r>
              <w:rPr>
                <w:bCs/>
                <w:sz w:val="20"/>
              </w:rPr>
              <w:t>2430</w:t>
            </w:r>
          </w:p>
        </w:tc>
        <w:tc>
          <w:tcPr>
            <w:tcW w:w="80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rPr>
                <w:bCs/>
                <w:sz w:val="20"/>
              </w:rPr>
            </w:pPr>
            <w:r>
              <w:rPr>
                <w:bCs/>
                <w:sz w:val="20"/>
              </w:rPr>
              <w:t>243</w:t>
            </w:r>
          </w:p>
        </w:tc>
      </w:tr>
    </w:tbl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Default="002D2E26" w:rsidP="002D2E2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2D2E26" w:rsidRPr="00587874" w:rsidTr="002802A8">
        <w:tc>
          <w:tcPr>
            <w:tcW w:w="15173" w:type="dxa"/>
            <w:gridSpan w:val="5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D2E26" w:rsidRPr="00EB4E20" w:rsidRDefault="002D2E26" w:rsidP="002D2E26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2D2E26" w:rsidRPr="00EB4E20" w:rsidRDefault="002D2E26" w:rsidP="002D2E26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Pr="00A93419" w:rsidRDefault="002D2E26" w:rsidP="002D2E2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2D2E26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D2E26" w:rsidRDefault="002D2E26" w:rsidP="002D2E26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2D2E26" w:rsidRPr="001E7744" w:rsidRDefault="005C1F1D" w:rsidP="002D2E2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54" type="#_x0000_t202" style="position:absolute;left:0;text-align:left;margin-left:562.3pt;margin-top:9.95pt;width:149.75pt;height:90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IDhwIAABg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STB&#10;FYnBKJKV4U+gDGeAN6AfnhPYtMZ9x6iH0ayx/7ahTmCk3mtQV1kQEmc5HcjsYgoHd2pZnVqoZgBV&#10;44DRuL0N4/xvrJPrFiKNetbmGhTZyKSVY1Y7HcP4paJ2T0Wc79Nz8jo+aItfAA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O6EgOHAgAAGAUAAA4AAAAAAAAAAAAAAAAALgIAAGRycy9lMm9Eb2MueG1sUEsBAi0AFAAGAAgA&#10;AAAhAMXIEvzeAAAADAEAAA8AAAAAAAAAAAAAAAAA4QQAAGRycy9kb3ducmV2LnhtbFBLBQYAAAAA&#10;BAAEAPMAAADsBQAAAAA=&#10;" stroked="f">
            <v:textbox style="mso-next-textbox:#_x0000_s105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2D2E26"/>
              </w:txbxContent>
            </v:textbox>
          </v:shape>
        </w:pict>
      </w:r>
      <w:r w:rsidR="002D2E26">
        <w:rPr>
          <w:bCs/>
          <w:color w:val="000000"/>
          <w:sz w:val="24"/>
          <w:szCs w:val="24"/>
          <w:shd w:val="clear" w:color="auto" w:fill="FFFFFF"/>
        </w:rPr>
        <w:t>РАЗДЕЛ 16</w:t>
      </w:r>
    </w:p>
    <w:p w:rsidR="002D2E26" w:rsidRPr="00141DA8" w:rsidRDefault="002D2E26" w:rsidP="002D2E26">
      <w:pPr>
        <w:keepNext/>
        <w:outlineLvl w:val="3"/>
        <w:rPr>
          <w:sz w:val="24"/>
          <w:szCs w:val="24"/>
        </w:rPr>
      </w:pPr>
    </w:p>
    <w:p w:rsidR="002D2E26" w:rsidRPr="00716CBC" w:rsidRDefault="002D2E26" w:rsidP="002D2E26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D2E26" w:rsidRDefault="002D2E26" w:rsidP="002D2E2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2D2E26" w:rsidRPr="00430789" w:rsidRDefault="002D2E26" w:rsidP="002D2E26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2D2E26" w:rsidRPr="001E7744" w:rsidRDefault="002D2E26" w:rsidP="002D2E2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Default="002D2E26" w:rsidP="002D2E2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D2E26" w:rsidRPr="00A93419" w:rsidRDefault="002D2E26" w:rsidP="002D2E2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2D2E26" w:rsidRPr="00430789" w:rsidTr="002802A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430789" w:rsidTr="002802A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D2E26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430789" w:rsidTr="002802A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D2E26" w:rsidRPr="00430789" w:rsidTr="002802A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D2E26" w:rsidRPr="00C720C9" w:rsidTr="002802A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804200О.99.0.ББ52АЗ47000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jc w:val="center"/>
              <w:rPr>
                <w:sz w:val="18"/>
                <w:szCs w:val="18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D2E26" w:rsidRPr="006D608D" w:rsidRDefault="002D2E26" w:rsidP="002802A8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D2E26" w:rsidRPr="006D608D" w:rsidRDefault="002D2E26" w:rsidP="002802A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D2E26" w:rsidRPr="00C720C9" w:rsidTr="002802A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D2E26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2D2E26" w:rsidRPr="00C720C9" w:rsidTr="002802A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D2E26" w:rsidRPr="00C720C9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D2E26" w:rsidRPr="006D608D" w:rsidRDefault="002D2E26" w:rsidP="002802A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D2E26" w:rsidRPr="006D608D" w:rsidRDefault="002D2E26" w:rsidP="002802A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2D2E26" w:rsidRPr="00A93419" w:rsidRDefault="002D2E26" w:rsidP="002D2E26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563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2D2E26" w:rsidRPr="005C7C58" w:rsidTr="002802A8">
        <w:tc>
          <w:tcPr>
            <w:tcW w:w="1151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D2E26" w:rsidRPr="00430789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2D2E26" w:rsidRPr="00430789" w:rsidRDefault="002D2E26" w:rsidP="002802A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D2E26" w:rsidRPr="0052745E" w:rsidRDefault="002D2E26" w:rsidP="002802A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D2E26" w:rsidRPr="005C7C58" w:rsidTr="002802A8">
        <w:tc>
          <w:tcPr>
            <w:tcW w:w="1151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563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D2E26" w:rsidRPr="005C7C58" w:rsidTr="002802A8">
        <w:tc>
          <w:tcPr>
            <w:tcW w:w="115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D2E26" w:rsidRPr="005C7C58" w:rsidRDefault="002D2E26" w:rsidP="002802A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D2E26" w:rsidRPr="005C7C58" w:rsidTr="002802A8">
        <w:trPr>
          <w:trHeight w:val="1656"/>
        </w:trPr>
        <w:tc>
          <w:tcPr>
            <w:tcW w:w="1151" w:type="dxa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804200О.99.0.ББ52АЗ47000</w:t>
            </w:r>
          </w:p>
        </w:tc>
        <w:tc>
          <w:tcPr>
            <w:tcW w:w="1117" w:type="dxa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846" w:type="dxa"/>
            <w:shd w:val="clear" w:color="auto" w:fill="FFFFFF"/>
          </w:tcPr>
          <w:p w:rsidR="002D2E26" w:rsidRPr="00AC5998" w:rsidRDefault="002D2E26" w:rsidP="002802A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не указано</w:t>
            </w:r>
          </w:p>
        </w:tc>
        <w:tc>
          <w:tcPr>
            <w:tcW w:w="1563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720</w:t>
            </w:r>
          </w:p>
        </w:tc>
        <w:tc>
          <w:tcPr>
            <w:tcW w:w="884" w:type="dxa"/>
            <w:shd w:val="clear" w:color="auto" w:fill="FFFFFF"/>
          </w:tcPr>
          <w:p w:rsidR="002D2E26" w:rsidRPr="00AC5998" w:rsidRDefault="002D2E26" w:rsidP="002802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937" w:type="dxa"/>
            <w:shd w:val="clear" w:color="auto" w:fill="FFFFFF"/>
          </w:tcPr>
          <w:p w:rsidR="002D2E26" w:rsidRPr="00AC5998" w:rsidRDefault="002D2E26" w:rsidP="002802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806" w:type="dxa"/>
            <w:shd w:val="clear" w:color="auto" w:fill="FFFFFF"/>
          </w:tcPr>
          <w:p w:rsidR="002D2E26" w:rsidRDefault="002D2E26" w:rsidP="002802A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D2E26" w:rsidRPr="006D608D" w:rsidRDefault="002D2E26" w:rsidP="002802A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72</w:t>
            </w:r>
          </w:p>
        </w:tc>
      </w:tr>
    </w:tbl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D2E26" w:rsidRDefault="002D2E26" w:rsidP="002D2E2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D2E26" w:rsidRPr="00A93419" w:rsidRDefault="002D2E26" w:rsidP="002D2E2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2D2E26" w:rsidRPr="00587874" w:rsidTr="002802A8">
        <w:tc>
          <w:tcPr>
            <w:tcW w:w="15173" w:type="dxa"/>
            <w:gridSpan w:val="5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D2E26" w:rsidRPr="00587874" w:rsidTr="002802A8">
        <w:tc>
          <w:tcPr>
            <w:tcW w:w="2694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2E26" w:rsidRPr="00587874" w:rsidRDefault="002D2E26" w:rsidP="002802A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2D2E26" w:rsidRPr="00587874" w:rsidRDefault="002D2E26" w:rsidP="002802A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D2E26" w:rsidRPr="00B14F7E" w:rsidRDefault="002D2E26" w:rsidP="002D2E2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D2E26" w:rsidRPr="00EB4E20" w:rsidRDefault="002D2E26" w:rsidP="002D2E26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2D2E26" w:rsidRPr="00EB4E20" w:rsidRDefault="002D2E26" w:rsidP="002D2E26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D2E26" w:rsidRDefault="002D2E26" w:rsidP="002D2E2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D2E26" w:rsidRPr="00A93419" w:rsidRDefault="002D2E26" w:rsidP="002D2E2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2D2E26" w:rsidRPr="00587874" w:rsidTr="002802A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D2E26" w:rsidRPr="00587874" w:rsidTr="002802A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D2E26" w:rsidRPr="00587874" w:rsidRDefault="002D2E26" w:rsidP="002802A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26" w:rsidRPr="00587874" w:rsidRDefault="002D2E26" w:rsidP="002802A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Pr="001E7744" w:rsidRDefault="005C1F1D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35" type="#_x0000_t202" style="position:absolute;left:0;text-align:left;margin-left:562.3pt;margin-top:9.95pt;width:149.75pt;height:90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oTiA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tUqoTiAIAABcFAAAOAAAAAAAAAAAAAAAAAC4CAABkcnMvZTJvRG9jLnhtbFBLAQItABQABgAI&#10;AAAAIQDFyBL83gAAAAwBAAAPAAAAAAAAAAAAAAAAAOIEAABkcnMvZG93bnJldi54bWxQSwUGAAAA&#10;AAQABADzAAAA7QUAAAAA&#10;" stroked="f">
            <v:textbox style="mso-next-textbox:#_x0000_s10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6D608D"/>
              </w:txbxContent>
            </v:textbox>
          </v:shape>
        </w:pic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D947EB">
        <w:rPr>
          <w:bCs/>
          <w:color w:val="000000"/>
          <w:sz w:val="24"/>
          <w:szCs w:val="24"/>
          <w:shd w:val="clear" w:color="auto" w:fill="FFFFFF"/>
        </w:rPr>
        <w:t>1</w:t>
      </w:r>
      <w:r w:rsidR="002D2E26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:rsidTr="002A283C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ADC" w:rsidRPr="00430789" w:rsidTr="002A283C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45ADC" w:rsidRPr="00430789" w:rsidRDefault="00045AD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045ADC" w:rsidRPr="00430789" w:rsidRDefault="00045AD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45ADC" w:rsidRPr="00430789" w:rsidRDefault="00045AD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045ADC" w:rsidRDefault="00045AD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045ADC" w:rsidRPr="00430789" w:rsidRDefault="00045AD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45ADC" w:rsidRPr="00430789" w:rsidRDefault="00045ADC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045ADC" w:rsidRPr="0052745E" w:rsidRDefault="00045AD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045ADC" w:rsidRPr="0052745E" w:rsidRDefault="00045AD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2A283C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2A283C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2A283C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D608D" w:rsidRPr="00C720C9" w:rsidTr="002A283C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6D608D" w:rsidRPr="00837365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6D608D" w:rsidRPr="003C6415" w:rsidRDefault="006D608D" w:rsidP="002A283C">
            <w:pPr>
              <w:keepNext/>
              <w:outlineLvl w:val="3"/>
              <w:rPr>
                <w:sz w:val="22"/>
                <w:szCs w:val="22"/>
              </w:rPr>
            </w:pPr>
            <w:r w:rsidRPr="003C6415">
              <w:rPr>
                <w:sz w:val="22"/>
                <w:szCs w:val="22"/>
              </w:rPr>
              <w:t xml:space="preserve">Реализация дополнительных общеразвивающих программ </w:t>
            </w:r>
          </w:p>
          <w:p w:rsidR="006D608D" w:rsidRPr="003C6415" w:rsidRDefault="00D947EB" w:rsidP="00D947E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3C641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6D608D" w:rsidRPr="003C6415" w:rsidRDefault="00D947EB" w:rsidP="002A283C">
            <w:pPr>
              <w:keepNext/>
              <w:spacing w:before="240" w:after="60"/>
              <w:outlineLvl w:val="3"/>
              <w:rPr>
                <w:sz w:val="22"/>
                <w:szCs w:val="22"/>
              </w:rPr>
            </w:pPr>
            <w:r w:rsidRPr="003C6415">
              <w:rPr>
                <w:sz w:val="22"/>
                <w:szCs w:val="22"/>
              </w:rPr>
              <w:t>Не указано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6D608D" w:rsidRPr="003C6415" w:rsidRDefault="006D608D" w:rsidP="002A283C">
            <w:pPr>
              <w:keepNext/>
              <w:spacing w:before="240" w:after="60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6D608D" w:rsidRPr="003C6415" w:rsidRDefault="006D608D" w:rsidP="002A283C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6D608D" w:rsidRPr="003C6415" w:rsidRDefault="006D608D" w:rsidP="002A283C">
            <w:pPr>
              <w:jc w:val="center"/>
              <w:rPr>
                <w:sz w:val="22"/>
                <w:szCs w:val="22"/>
              </w:rPr>
            </w:pPr>
            <w:r w:rsidRPr="003C6415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6D608D" w:rsidRPr="003C6415" w:rsidRDefault="006D608D" w:rsidP="002A283C">
            <w:pPr>
              <w:rPr>
                <w:sz w:val="22"/>
                <w:szCs w:val="22"/>
              </w:rPr>
            </w:pPr>
            <w:r w:rsidRPr="003C6415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6D608D" w:rsidRPr="006D608D" w:rsidRDefault="006D608D" w:rsidP="002A283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2A283C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D947EB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6D608D" w:rsidRPr="00C720C9" w:rsidTr="002A283C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2A283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2A283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:rsidTr="002A283C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45ADC" w:rsidRPr="005C7C58" w:rsidTr="002A283C">
        <w:tc>
          <w:tcPr>
            <w:tcW w:w="1151" w:type="dxa"/>
            <w:vMerge/>
            <w:shd w:val="clear" w:color="auto" w:fill="FFFFFF"/>
            <w:vAlign w:val="center"/>
          </w:tcPr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45ADC" w:rsidRPr="005C7C58" w:rsidRDefault="00045ADC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45ADC" w:rsidRPr="00430789" w:rsidRDefault="00045ADC" w:rsidP="00D272B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045ADC" w:rsidRPr="00430789" w:rsidRDefault="00045ADC" w:rsidP="00D272B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045ADC" w:rsidRPr="0052745E" w:rsidRDefault="00045AD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045ADC" w:rsidRPr="0052745E" w:rsidRDefault="00045ADC" w:rsidP="002A283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D947EB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D947EB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2A283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621BC6" w:rsidRPr="005C7C58" w:rsidTr="00D272BE">
        <w:trPr>
          <w:trHeight w:val="1656"/>
        </w:trPr>
        <w:tc>
          <w:tcPr>
            <w:tcW w:w="1151" w:type="dxa"/>
            <w:shd w:val="clear" w:color="auto" w:fill="FFFFFF"/>
          </w:tcPr>
          <w:p w:rsidR="00621BC6" w:rsidRPr="00837365" w:rsidRDefault="00621BC6" w:rsidP="002A283C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804200О.99.0.ББ52АЗ20000</w:t>
            </w:r>
          </w:p>
        </w:tc>
        <w:tc>
          <w:tcPr>
            <w:tcW w:w="1117" w:type="dxa"/>
            <w:shd w:val="clear" w:color="auto" w:fill="FFFFFF"/>
          </w:tcPr>
          <w:p w:rsidR="00621BC6" w:rsidRPr="008D016E" w:rsidRDefault="00621BC6" w:rsidP="00CA5402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  <w:proofErr w:type="gramStart"/>
            <w:r w:rsidRPr="006D608D">
              <w:rPr>
                <w:sz w:val="18"/>
                <w:szCs w:val="18"/>
              </w:rPr>
              <w:t>физкультурно-спортивной</w:t>
            </w:r>
            <w:proofErr w:type="gramEnd"/>
          </w:p>
        </w:tc>
        <w:tc>
          <w:tcPr>
            <w:tcW w:w="993" w:type="dxa"/>
            <w:gridSpan w:val="2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621BC6" w:rsidRDefault="002D2E2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2630</w:t>
            </w:r>
          </w:p>
        </w:tc>
        <w:tc>
          <w:tcPr>
            <w:tcW w:w="884" w:type="dxa"/>
            <w:shd w:val="clear" w:color="auto" w:fill="FFFFFF"/>
          </w:tcPr>
          <w:p w:rsidR="00621BC6" w:rsidRDefault="002D2E26" w:rsidP="00BC4A96">
            <w:pPr>
              <w:jc w:val="center"/>
            </w:pPr>
            <w:r>
              <w:rPr>
                <w:bCs/>
                <w:sz w:val="20"/>
              </w:rPr>
              <w:t>2630</w:t>
            </w:r>
          </w:p>
        </w:tc>
        <w:tc>
          <w:tcPr>
            <w:tcW w:w="937" w:type="dxa"/>
            <w:shd w:val="clear" w:color="auto" w:fill="FFFFFF"/>
          </w:tcPr>
          <w:p w:rsidR="00621BC6" w:rsidRDefault="002D2E26" w:rsidP="00BC4A96">
            <w:pPr>
              <w:jc w:val="center"/>
            </w:pPr>
            <w:r>
              <w:rPr>
                <w:bCs/>
                <w:sz w:val="20"/>
              </w:rPr>
              <w:t>2630</w:t>
            </w:r>
          </w:p>
        </w:tc>
        <w:tc>
          <w:tcPr>
            <w:tcW w:w="806" w:type="dxa"/>
            <w:shd w:val="clear" w:color="auto" w:fill="FFFFFF"/>
          </w:tcPr>
          <w:p w:rsidR="00621BC6" w:rsidRDefault="00621BC6" w:rsidP="002A283C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621BC6" w:rsidRPr="006D608D" w:rsidRDefault="00621BC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621BC6" w:rsidRPr="006D608D" w:rsidRDefault="002D2E26" w:rsidP="002A283C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263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2A283C">
        <w:tc>
          <w:tcPr>
            <w:tcW w:w="15173" w:type="dxa"/>
            <w:gridSpan w:val="5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2A283C">
        <w:tc>
          <w:tcPr>
            <w:tcW w:w="2694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2A283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2A283C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B4E20" w:rsidRPr="00EB4E20" w:rsidRDefault="00EB4E20" w:rsidP="003C6415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EB4E20" w:rsidRPr="00EB4E20" w:rsidRDefault="00EB4E20" w:rsidP="003C6415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EB4E20">
        <w:rPr>
          <w:b/>
          <w:bCs/>
          <w:color w:val="333333"/>
          <w:sz w:val="22"/>
          <w:szCs w:val="22"/>
          <w:u w:val="single"/>
          <w:shd w:val="clear" w:color="auto" w:fill="FFFFFF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2A283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2A283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2A283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2A283C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AC5998" w:rsidRPr="001E7744" w:rsidRDefault="005C1F1D" w:rsidP="00AC599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4" type="#_x0000_t202" style="position:absolute;left:0;text-align:left;margin-left:562.3pt;margin-top:9.95pt;width:149.75pt;height:90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oTiAIAABc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tUqoTiAIAABcFAAAOAAAAAAAAAAAAAAAAAC4CAABkcnMvZTJvRG9jLnhtbFBLAQItABQABgAI&#10;AAAAIQDFyBL83gAAAAw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68"/>
                    <w:gridCol w:w="1134"/>
                  </w:tblGrid>
                  <w:tr w:rsidR="005C1F1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5C1F1D" w:rsidRPr="009D7718" w:rsidRDefault="005C1F1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5C1F1D" w:rsidRPr="009D7718" w:rsidRDefault="005C1F1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8D016E" w:rsidRDefault="005C1F1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8D016E">
                          <w:rPr>
                            <w:sz w:val="24"/>
                            <w:szCs w:val="24"/>
                          </w:rPr>
                          <w:t>42.Г42</w:t>
                        </w:r>
                        <w:r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5C1F1D" w:rsidRPr="009D7718" w:rsidRDefault="005C1F1D" w:rsidP="00AC5998"/>
              </w:txbxContent>
            </v:textbox>
          </v:shape>
        </w:pict>
      </w:r>
      <w:r w:rsidR="00AC5998">
        <w:rPr>
          <w:bCs/>
          <w:color w:val="000000"/>
          <w:sz w:val="24"/>
          <w:szCs w:val="24"/>
          <w:shd w:val="clear" w:color="auto" w:fill="FFFFFF"/>
        </w:rPr>
        <w:t>РАЗДЕЛ 1</w:t>
      </w:r>
      <w:r w:rsidR="002D2E26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AC5998" w:rsidRPr="00141DA8" w:rsidRDefault="00AC5998" w:rsidP="00AC5998">
      <w:pPr>
        <w:keepNext/>
        <w:outlineLvl w:val="3"/>
        <w:rPr>
          <w:sz w:val="24"/>
          <w:szCs w:val="24"/>
        </w:rPr>
      </w:pPr>
    </w:p>
    <w:p w:rsidR="00AC5998" w:rsidRPr="00716CBC" w:rsidRDefault="00AC5998" w:rsidP="00AC5998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AC5998" w:rsidRDefault="00AC5998" w:rsidP="00AC5998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AC5998" w:rsidRPr="00430789" w:rsidRDefault="00AC5998" w:rsidP="00AC5998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AC5998" w:rsidRPr="001E7744" w:rsidRDefault="00AC5998" w:rsidP="00AC599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C5998" w:rsidRDefault="00AC5998" w:rsidP="00AC599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C5998" w:rsidRPr="00A93419" w:rsidRDefault="00AC5998" w:rsidP="00AC5998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AC5998" w:rsidRPr="00430789" w:rsidTr="00AC599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Показатель качества </w:t>
            </w:r>
            <w:proofErr w:type="gramStart"/>
            <w:r w:rsidRPr="00430789">
              <w:rPr>
                <w:color w:val="000000"/>
                <w:sz w:val="20"/>
              </w:rPr>
              <w:t>муниципальной</w:t>
            </w:r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AC5998" w:rsidRPr="00430789" w:rsidTr="00AC599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AC5998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AC5998" w:rsidRPr="0052745E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AC5998" w:rsidRPr="0052745E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C5998" w:rsidRPr="00430789" w:rsidTr="00AC5998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gramStart"/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  <w:proofErr w:type="gram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AC5998" w:rsidRPr="00430789" w:rsidTr="00AC5998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C5998" w:rsidRPr="00C720C9" w:rsidTr="00AC5998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804200О.99.0.ББ52АЗ23000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C5998" w:rsidRPr="006D608D" w:rsidRDefault="0006112E" w:rsidP="00AC5998">
            <w:pPr>
              <w:jc w:val="center"/>
              <w:rPr>
                <w:sz w:val="18"/>
                <w:szCs w:val="18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AC5998" w:rsidRPr="006D608D" w:rsidRDefault="00AC5998" w:rsidP="00AC5998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AC5998" w:rsidRPr="006D608D" w:rsidRDefault="00AC5998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 w:rsidRPr="006D608D">
              <w:rPr>
                <w:sz w:val="24"/>
                <w:szCs w:val="24"/>
              </w:rPr>
              <w:t xml:space="preserve"> </w:t>
            </w:r>
          </w:p>
          <w:p w:rsidR="00AC5998" w:rsidRPr="006D608D" w:rsidRDefault="00AC5998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C5998" w:rsidRPr="006D608D" w:rsidRDefault="00AC5998" w:rsidP="00AC5998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C5998" w:rsidRPr="006D608D" w:rsidRDefault="00AC5998" w:rsidP="00AC599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gramStart"/>
            <w:r w:rsidRPr="006D608D">
              <w:rPr>
                <w:sz w:val="24"/>
                <w:szCs w:val="24"/>
              </w:rPr>
              <w:t>обучающихся</w:t>
            </w:r>
            <w:proofErr w:type="gramEnd"/>
            <w:r w:rsidRPr="006D608D">
              <w:rPr>
                <w:sz w:val="24"/>
                <w:szCs w:val="24"/>
              </w:rPr>
              <w:t>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C5998" w:rsidRPr="00C720C9" w:rsidTr="00AC5998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AC5998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AC5998" w:rsidRPr="006D608D" w:rsidRDefault="00AC5998" w:rsidP="00AC5998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AC5998" w:rsidRPr="00C720C9" w:rsidTr="00AC5998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AC5998" w:rsidRPr="00C720C9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AC5998" w:rsidRPr="006D608D" w:rsidRDefault="00AC5998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AC5998" w:rsidRPr="006D608D" w:rsidRDefault="00AC5998" w:rsidP="00AC5998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6D608D">
              <w:rPr>
                <w:sz w:val="18"/>
                <w:szCs w:val="18"/>
                <w:lang w:eastAsia="ru-RU"/>
              </w:rPr>
              <w:t>поступивших</w:t>
            </w:r>
            <w:proofErr w:type="gramEnd"/>
            <w:r w:rsidRPr="006D608D">
              <w:rPr>
                <w:sz w:val="18"/>
                <w:szCs w:val="18"/>
                <w:lang w:eastAsia="ru-RU"/>
              </w:rPr>
              <w:t xml:space="preserve"> в образовательное учреждение или в управление образования</w:t>
            </w:r>
          </w:p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AC5998" w:rsidRPr="006D608D" w:rsidRDefault="00AC5998" w:rsidP="00AC599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AC5998" w:rsidRPr="00A93419" w:rsidRDefault="00AC5998" w:rsidP="00AC5998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117"/>
        <w:gridCol w:w="936"/>
        <w:gridCol w:w="57"/>
        <w:gridCol w:w="846"/>
        <w:gridCol w:w="1563"/>
        <w:gridCol w:w="1149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AC5998" w:rsidRPr="005C7C58" w:rsidTr="00AC5998">
        <w:tc>
          <w:tcPr>
            <w:tcW w:w="1151" w:type="dxa"/>
            <w:vMerge w:val="restart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4"/>
            <w:vMerge w:val="restart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AC5998" w:rsidRPr="005C7C58" w:rsidTr="00AC5998">
        <w:tc>
          <w:tcPr>
            <w:tcW w:w="1151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4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AC5998" w:rsidRPr="00430789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AC5998" w:rsidRPr="00430789" w:rsidRDefault="00AC5998" w:rsidP="00AC599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AC5998" w:rsidRPr="0052745E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AC5998" w:rsidRPr="0052745E" w:rsidRDefault="00AC5998" w:rsidP="00AC599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C5998" w:rsidRPr="005C7C58" w:rsidTr="00D6746A">
        <w:tc>
          <w:tcPr>
            <w:tcW w:w="1151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7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36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563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9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AC5998" w:rsidRPr="005C7C58" w:rsidTr="00D6746A">
        <w:tc>
          <w:tcPr>
            <w:tcW w:w="1151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563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9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AC5998" w:rsidRPr="005C7C58" w:rsidRDefault="00AC5998" w:rsidP="00AC599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AC5998" w:rsidRPr="005C7C58" w:rsidTr="00D6746A">
        <w:trPr>
          <w:trHeight w:val="1656"/>
        </w:trPr>
        <w:tc>
          <w:tcPr>
            <w:tcW w:w="1151" w:type="dxa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804200О.99.0.ББ52АЗ23000</w:t>
            </w:r>
          </w:p>
        </w:tc>
        <w:tc>
          <w:tcPr>
            <w:tcW w:w="1117" w:type="dxa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846" w:type="dxa"/>
            <w:shd w:val="clear" w:color="auto" w:fill="FFFFFF"/>
          </w:tcPr>
          <w:p w:rsidR="00AC5998" w:rsidRPr="00AC5998" w:rsidRDefault="00AC5998" w:rsidP="00AC5998">
            <w:pPr>
              <w:rPr>
                <w:sz w:val="22"/>
                <w:szCs w:val="22"/>
              </w:rPr>
            </w:pPr>
            <w:r w:rsidRPr="00AC5998">
              <w:rPr>
                <w:sz w:val="22"/>
                <w:szCs w:val="22"/>
              </w:rPr>
              <w:t>не указано</w:t>
            </w:r>
          </w:p>
        </w:tc>
        <w:tc>
          <w:tcPr>
            <w:tcW w:w="1563" w:type="dxa"/>
            <w:shd w:val="clear" w:color="auto" w:fill="FFFFFF"/>
          </w:tcPr>
          <w:p w:rsidR="00AC5998" w:rsidRPr="006D608D" w:rsidRDefault="0006112E" w:rsidP="00AC599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proofErr w:type="gramStart"/>
            <w:r w:rsidRPr="00DE3BC3">
              <w:rPr>
                <w:sz w:val="22"/>
                <w:szCs w:val="22"/>
              </w:rPr>
              <w:t>Очная</w:t>
            </w:r>
            <w:proofErr w:type="gramEnd"/>
            <w:r w:rsidRPr="00DE3BC3">
              <w:rPr>
                <w:sz w:val="22"/>
                <w:szCs w:val="22"/>
              </w:rPr>
              <w:t xml:space="preserve"> с применением дистанционных образовательных технологий и электронного обучения</w:t>
            </w:r>
          </w:p>
        </w:tc>
        <w:tc>
          <w:tcPr>
            <w:tcW w:w="1149" w:type="dxa"/>
            <w:shd w:val="clear" w:color="auto" w:fill="FFFFFF"/>
            <w:vAlign w:val="center"/>
          </w:tcPr>
          <w:p w:rsidR="00AC5998" w:rsidRPr="006D608D" w:rsidRDefault="00AC5998" w:rsidP="00AC5998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AC5998" w:rsidRPr="006D608D" w:rsidRDefault="00AC5998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 xml:space="preserve">Число </w:t>
            </w:r>
            <w:proofErr w:type="gramStart"/>
            <w:r w:rsidRPr="006D608D">
              <w:rPr>
                <w:bCs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AC5998" w:rsidRDefault="00AC5998" w:rsidP="00AC5998">
            <w:pPr>
              <w:widowControl w:val="0"/>
              <w:spacing w:line="232" w:lineRule="auto"/>
              <w:jc w:val="center"/>
              <w:rPr>
                <w:bCs/>
                <w:sz w:val="18"/>
              </w:rPr>
            </w:pP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18"/>
              </w:rPr>
              <w:t>человеко</w:t>
            </w:r>
          </w:p>
          <w:p w:rsidR="00AC5998" w:rsidRDefault="00AC5998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18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AC5998" w:rsidRDefault="00AC5998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часы</w:t>
            </w:r>
          </w:p>
        </w:tc>
        <w:tc>
          <w:tcPr>
            <w:tcW w:w="892" w:type="dxa"/>
            <w:shd w:val="clear" w:color="auto" w:fill="FFFFFF"/>
          </w:tcPr>
          <w:p w:rsidR="00AC5998" w:rsidRDefault="002D2E26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880</w:t>
            </w:r>
          </w:p>
        </w:tc>
        <w:tc>
          <w:tcPr>
            <w:tcW w:w="884" w:type="dxa"/>
            <w:shd w:val="clear" w:color="auto" w:fill="FFFFFF"/>
          </w:tcPr>
          <w:p w:rsidR="00AC5998" w:rsidRDefault="002D2E26" w:rsidP="00AC5998">
            <w:pPr>
              <w:jc w:val="center"/>
            </w:pPr>
            <w:r>
              <w:rPr>
                <w:bCs/>
                <w:sz w:val="20"/>
              </w:rPr>
              <w:t>880</w:t>
            </w:r>
          </w:p>
        </w:tc>
        <w:tc>
          <w:tcPr>
            <w:tcW w:w="937" w:type="dxa"/>
            <w:shd w:val="clear" w:color="auto" w:fill="FFFFFF"/>
          </w:tcPr>
          <w:p w:rsidR="00AC5998" w:rsidRDefault="002D2E26" w:rsidP="00AC5998">
            <w:pPr>
              <w:jc w:val="center"/>
            </w:pPr>
            <w:r>
              <w:rPr>
                <w:bCs/>
                <w:sz w:val="20"/>
              </w:rPr>
              <w:t>880</w:t>
            </w:r>
          </w:p>
        </w:tc>
        <w:tc>
          <w:tcPr>
            <w:tcW w:w="806" w:type="dxa"/>
            <w:shd w:val="clear" w:color="auto" w:fill="FFFFFF"/>
          </w:tcPr>
          <w:p w:rsidR="00AC5998" w:rsidRDefault="00AC5998" w:rsidP="00AC5998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AC5998" w:rsidRPr="006D608D" w:rsidRDefault="00AC5998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AC5998" w:rsidRPr="006D608D" w:rsidRDefault="00AC5998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AC5998" w:rsidRPr="006D608D" w:rsidRDefault="00AC5998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AC5998" w:rsidRPr="006D608D" w:rsidRDefault="002D2E26" w:rsidP="00AC599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88</w:t>
            </w:r>
          </w:p>
        </w:tc>
      </w:tr>
    </w:tbl>
    <w:p w:rsidR="00AC5998" w:rsidRPr="00A93419" w:rsidRDefault="00AC5998" w:rsidP="00AC599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C5998" w:rsidRPr="00A93419" w:rsidRDefault="00AC5998" w:rsidP="00AC599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C5998" w:rsidRDefault="00AC5998" w:rsidP="00AC599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C5998" w:rsidRPr="00A93419" w:rsidRDefault="00AC5998" w:rsidP="00AC599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C5998" w:rsidRPr="00587874" w:rsidTr="00AC5998">
        <w:tc>
          <w:tcPr>
            <w:tcW w:w="15173" w:type="dxa"/>
            <w:gridSpan w:val="5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C5998" w:rsidRPr="00587874" w:rsidTr="00AC5998">
        <w:tc>
          <w:tcPr>
            <w:tcW w:w="2694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AC5998" w:rsidRPr="00587874" w:rsidTr="00AC5998">
        <w:tc>
          <w:tcPr>
            <w:tcW w:w="2694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AC5998" w:rsidRPr="00587874" w:rsidTr="00AC5998">
        <w:tc>
          <w:tcPr>
            <w:tcW w:w="2694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C5998" w:rsidRPr="00587874" w:rsidTr="00AC5998">
        <w:tc>
          <w:tcPr>
            <w:tcW w:w="2694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C5998" w:rsidRPr="00587874" w:rsidTr="00AC5998">
        <w:tc>
          <w:tcPr>
            <w:tcW w:w="2694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C5998" w:rsidRPr="00587874" w:rsidRDefault="00AC5998" w:rsidP="00AC59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C5998" w:rsidRPr="00587874" w:rsidRDefault="00AC5998" w:rsidP="00AC5998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AC5998" w:rsidRPr="00B14F7E" w:rsidRDefault="00AC5998" w:rsidP="00AC599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C5998" w:rsidRPr="00B14F7E" w:rsidRDefault="00AC5998" w:rsidP="00AC599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C5998" w:rsidRPr="00B14F7E" w:rsidRDefault="00AC5998" w:rsidP="00AC599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AC5998" w:rsidRPr="00EB4E20" w:rsidRDefault="00AC5998" w:rsidP="003C6415">
      <w:pPr>
        <w:widowControl w:val="0"/>
        <w:spacing w:line="235" w:lineRule="auto"/>
        <w:jc w:val="both"/>
        <w:rPr>
          <w:color w:val="000000"/>
          <w:sz w:val="22"/>
          <w:szCs w:val="22"/>
          <w:u w:val="single"/>
          <w:shd w:val="clear" w:color="auto" w:fill="FFFFFF"/>
        </w:rPr>
      </w:pPr>
      <w:r w:rsidRPr="00EB4E20">
        <w:rPr>
          <w:color w:val="000000"/>
          <w:sz w:val="22"/>
          <w:szCs w:val="22"/>
          <w:shd w:val="clear" w:color="auto" w:fill="FFFFFF"/>
        </w:rPr>
        <w:t xml:space="preserve">5.1. </w:t>
      </w:r>
      <w:r w:rsidRPr="00EB4E20">
        <w:rPr>
          <w:color w:val="000000"/>
          <w:sz w:val="22"/>
          <w:szCs w:val="22"/>
          <w:u w:val="single"/>
          <w:shd w:val="clear" w:color="auto" w:fill="FFFFFF"/>
        </w:rPr>
        <w:t>Нормативные правовые акты, регулирующие порядок оказания муниципальной услуги</w:t>
      </w:r>
      <w:r w:rsidRPr="00EB4E20">
        <w:rPr>
          <w:b/>
          <w:color w:val="000000"/>
          <w:sz w:val="22"/>
          <w:szCs w:val="22"/>
          <w:u w:val="single"/>
          <w:shd w:val="clear" w:color="auto" w:fill="FFFFFF"/>
        </w:rPr>
        <w:t>__________________________________________</w:t>
      </w:r>
    </w:p>
    <w:p w:rsidR="00AC5998" w:rsidRPr="00EB4E20" w:rsidRDefault="00AC5998" w:rsidP="003C6415">
      <w:pPr>
        <w:jc w:val="both"/>
        <w:rPr>
          <w:rStyle w:val="docaccesstitle1"/>
          <w:sz w:val="22"/>
          <w:szCs w:val="22"/>
          <w:u w:val="single"/>
        </w:rPr>
      </w:pPr>
      <w:r w:rsidRPr="00EB4E20">
        <w:rPr>
          <w:sz w:val="22"/>
          <w:szCs w:val="22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4337E7" w:rsidRPr="00EB4E20">
        <w:rPr>
          <w:sz w:val="22"/>
          <w:szCs w:val="22"/>
          <w:u w:val="single"/>
        </w:rPr>
        <w:t xml:space="preserve"> </w:t>
      </w:r>
      <w:r w:rsidRPr="00EB4E20">
        <w:rPr>
          <w:sz w:val="22"/>
          <w:szCs w:val="22"/>
          <w:u w:val="single"/>
        </w:rPr>
        <w:t xml:space="preserve">Областной закон  № 26-ЗС от 14.11.2013 «Об образовании </w:t>
      </w:r>
      <w:r w:rsidRPr="00EB4E20">
        <w:rPr>
          <w:color w:val="000000"/>
          <w:sz w:val="22"/>
          <w:szCs w:val="22"/>
          <w:u w:val="single"/>
        </w:rPr>
        <w:t>в Ростовской области</w:t>
      </w:r>
      <w:r w:rsidRPr="00EB4E20">
        <w:rPr>
          <w:sz w:val="22"/>
          <w:szCs w:val="22"/>
          <w:u w:val="single"/>
        </w:rPr>
        <w:t xml:space="preserve">»; </w:t>
      </w:r>
      <w:proofErr w:type="gramStart"/>
      <w:r w:rsidRPr="00EB4E20">
        <w:rPr>
          <w:sz w:val="22"/>
          <w:szCs w:val="22"/>
          <w:u w:val="single"/>
        </w:rPr>
        <w:t xml:space="preserve">Постановление правительства Ростовской области  от 05.04.2020 № 272  «О мерах по обеспечению  санитарно-эпидемиологического благополучия  населения на территории Ростовской области в связи  с распространением новой </w:t>
      </w:r>
      <w:proofErr w:type="spellStart"/>
      <w:r w:rsidRPr="00EB4E20">
        <w:rPr>
          <w:sz w:val="22"/>
          <w:szCs w:val="22"/>
          <w:u w:val="single"/>
        </w:rPr>
        <w:t>коронавирусной</w:t>
      </w:r>
      <w:proofErr w:type="spellEnd"/>
      <w:r w:rsidRPr="00EB4E20">
        <w:rPr>
          <w:sz w:val="22"/>
          <w:szCs w:val="22"/>
          <w:u w:val="single"/>
        </w:rPr>
        <w:t xml:space="preserve"> инфекции (COVID-19</w:t>
      </w:r>
      <w:r w:rsidRPr="00EB4E20">
        <w:rPr>
          <w:b/>
          <w:sz w:val="22"/>
          <w:szCs w:val="22"/>
          <w:u w:val="single"/>
        </w:rPr>
        <w:t>)</w:t>
      </w:r>
      <w:r w:rsidRPr="00EB4E20">
        <w:rPr>
          <w:sz w:val="22"/>
          <w:szCs w:val="22"/>
          <w:u w:val="single"/>
        </w:rPr>
        <w:t xml:space="preserve">, </w:t>
      </w:r>
      <w:r w:rsidRPr="00EB4E20">
        <w:rPr>
          <w:bCs/>
          <w:sz w:val="22"/>
          <w:szCs w:val="22"/>
          <w:u w:val="single"/>
        </w:rPr>
        <w:t xml:space="preserve">Постановление </w:t>
      </w:r>
      <w:r w:rsidRPr="00EB4E20">
        <w:rPr>
          <w:sz w:val="22"/>
          <w:szCs w:val="22"/>
          <w:u w:val="single"/>
        </w:rPr>
        <w:t>Администрации города Ростова-на-Дону</w:t>
      </w:r>
      <w:r w:rsidRPr="00EB4E20">
        <w:rPr>
          <w:bCs/>
          <w:sz w:val="22"/>
          <w:szCs w:val="22"/>
          <w:u w:val="single"/>
        </w:rPr>
        <w:t xml:space="preserve"> от </w:t>
      </w:r>
      <w:r w:rsidRPr="00EB4E20">
        <w:rPr>
          <w:sz w:val="22"/>
          <w:szCs w:val="22"/>
          <w:u w:val="single"/>
        </w:rPr>
        <w:t xml:space="preserve">29.12.2015 </w:t>
      </w:r>
      <w:r w:rsidRPr="00EB4E20">
        <w:rPr>
          <w:bCs/>
          <w:sz w:val="22"/>
          <w:szCs w:val="22"/>
          <w:u w:val="single"/>
        </w:rPr>
        <w:t xml:space="preserve">№ </w:t>
      </w:r>
      <w:r w:rsidRPr="00EB4E20">
        <w:rPr>
          <w:sz w:val="22"/>
          <w:szCs w:val="22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  <w:proofErr w:type="gramEnd"/>
    </w:p>
    <w:p w:rsidR="00AC5998" w:rsidRDefault="00AC5998" w:rsidP="00AC599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C5998" w:rsidRDefault="00AC5998" w:rsidP="00AC599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C5998" w:rsidRPr="00A93419" w:rsidRDefault="00AC5998" w:rsidP="00AC5998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C5998" w:rsidRPr="00587874" w:rsidTr="00AC599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C5998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C5998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C5998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C5998" w:rsidRPr="00587874" w:rsidTr="00AC599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C5998" w:rsidRPr="00587874" w:rsidRDefault="00AC5998" w:rsidP="00AC5998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98" w:rsidRPr="00587874" w:rsidRDefault="00AC5998" w:rsidP="00AC5998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 xml:space="preserve">ЧАСТЬ 2. </w:t>
      </w:r>
      <w:proofErr w:type="gramStart"/>
      <w:r w:rsidRPr="0032526A">
        <w:rPr>
          <w:b/>
          <w:bCs/>
          <w:color w:val="000000"/>
          <w:sz w:val="22"/>
          <w:szCs w:val="22"/>
          <w:shd w:val="clear" w:color="auto" w:fill="FFFFFF"/>
        </w:rPr>
        <w:t>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  <w:proofErr w:type="gramEnd"/>
    </w:p>
    <w:p w:rsidR="00F127BC" w:rsidRPr="0032526A" w:rsidRDefault="005C1F1D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w:pict>
          <v:shape id="Text Box 3" o:spid="_x0000_s1039" type="#_x0000_t202" style="position:absolute;left:0;text-align:left;margin-left:1477.6pt;margin-top:1.2pt;width:165pt;height:100.2pt;z-index:2516490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+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d&#10;9bVW7BGUYRTwBhzDewKTTpmvGI3Qmw22X7bEcIz6txLUVWUFsI9cWBTlPIeFObWsTy1EUoBqsMMo&#10;Tm9cfAC22ohNBzdFPUt1BYpsRdCKl26Maq9j6L+Q1P6t8A1+ug5eP1605XcA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XB+u+&#10;hgIAABkFAAAOAAAAAAAAAAAAAAAAAC4CAABkcnMvZTJvRG9jLnhtbFBLAQItABQABgAIAAAAIQDR&#10;3Wqu2gAAAAYBAAAPAAAAAAAAAAAAAAAAAOAEAABkcnMvZG93bnJldi54bWxQSwUGAAAAAAQABADz&#10;AAAA5wUAAAAA&#10;" stroked="f">
            <v:textbox style="mso-next-textbox:#Text Box 3"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276"/>
                  </w:tblGrid>
                  <w:tr w:rsidR="005C1F1D" w:rsidRPr="001B2409" w:rsidTr="00F127BC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5C1F1D" w:rsidRPr="001B2409" w:rsidRDefault="005C1F1D" w:rsidP="00F127BC">
                        <w:pPr>
                          <w:pStyle w:val="4"/>
                          <w:spacing w:before="0" w:after="0"/>
                          <w:ind w:left="142" w:firstLine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</w:t>
                        </w:r>
                        <w:r>
                          <w:rPr>
                            <w:rStyle w:val="CharStyle9Exact"/>
                            <w:sz w:val="24"/>
                            <w:szCs w:val="24"/>
                          </w:rPr>
                          <w:br/>
                        </w: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 xml:space="preserve">по </w:t>
                        </w:r>
                        <w:proofErr w:type="gramStart"/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базовому</w:t>
                        </w:r>
                        <w:proofErr w:type="gramEnd"/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 </w:t>
                        </w:r>
                      </w:p>
                      <w:p w:rsidR="005C1F1D" w:rsidRPr="001B2409" w:rsidRDefault="005C1F1D" w:rsidP="00F127BC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5C1F1D" w:rsidRPr="001B2409" w:rsidRDefault="005C1F1D" w:rsidP="00F127BC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5C1F1D" w:rsidRPr="001B2409" w:rsidRDefault="005C1F1D" w:rsidP="00F127B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</w:tc>
                  </w:tr>
                </w:tbl>
                <w:p w:rsidR="005C1F1D" w:rsidRPr="001B2409" w:rsidRDefault="005C1F1D" w:rsidP="00F127BC"/>
                <w:p w:rsidR="005C1F1D" w:rsidRDefault="005C1F1D" w:rsidP="00F127BC"/>
              </w:txbxContent>
            </v:textbox>
            <w10:wrap anchorx="margin"/>
          </v:shape>
        </w:pic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-вый</w:t>
            </w:r>
            <w:proofErr w:type="gram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_________(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5C1F1D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w:pict>
          <v:shape id="Text Box 12" o:spid="_x0000_s1040" type="#_x0000_t202" style="position:absolute;left:0;text-align:left;margin-left:198pt;margin-top:16pt;width:32.1pt;height:11.25pt;z-index:251650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iL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mIULguIL6iMRamOYb9xGFDux3Sgac7ZK6b3tmBSXq&#10;g8bmXGfzeViGqMwXyxwVe2mpLi1Mc4QqqadkErd+WqC9sbLtMNI0DhpusaGNjGS/ZHXKH+c39uC0&#10;a2FBLvXo9fJH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Dk+iLLAIAAFkEAAAOAAAAAAAAAAAAAAAAAC4CAABk&#10;cnMvZTJvRG9jLnhtbFBLAQItABQABgAIAAAAIQBkXThm4AAAAAkBAAAPAAAAAAAAAAAAAAAAAIYE&#10;AABkcnMvZG93bnJldi54bWxQSwUGAAAAAAQABADzAAAAkwUAAAAA&#10;">
            <v:textbox style="mso-next-textbox:#Text Box 12">
              <w:txbxContent>
                <w:p w:rsidR="005C1F1D" w:rsidRDefault="005C1F1D" w:rsidP="00F127BC"/>
              </w:txbxContent>
            </v:textbox>
          </v:shape>
        </w:pic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(</w:t>
      </w:r>
      <w:proofErr w:type="gramStart"/>
      <w:r w:rsidRPr="008A1061">
        <w:rPr>
          <w:bCs/>
          <w:color w:val="000000"/>
          <w:sz w:val="22"/>
          <w:szCs w:val="22"/>
          <w:shd w:val="clear" w:color="auto" w:fill="FFFFFF"/>
        </w:rPr>
        <w:t>контроля за</w:t>
      </w:r>
      <w:proofErr w:type="gramEnd"/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</w:t>
      </w:r>
      <w:proofErr w:type="gramStart"/>
      <w:r w:rsidRPr="008A1061">
        <w:rPr>
          <w:bCs/>
          <w:color w:val="000000"/>
          <w:sz w:val="22"/>
          <w:szCs w:val="22"/>
          <w:shd w:val="clear" w:color="auto" w:fill="FFFFFF"/>
        </w:rPr>
        <w:t>контроля за</w:t>
      </w:r>
      <w:proofErr w:type="gramEnd"/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4183"/>
        <w:gridCol w:w="6215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 xml:space="preserve">Органы, осуществляющие </w:t>
            </w:r>
            <w:proofErr w:type="gramStart"/>
            <w:r w:rsidRPr="00C2789A">
              <w:rPr>
                <w:bCs/>
                <w:color w:val="000000"/>
                <w:sz w:val="18"/>
                <w:szCs w:val="18"/>
              </w:rPr>
              <w:t>контроль за</w:t>
            </w:r>
            <w:proofErr w:type="gramEnd"/>
            <w:r w:rsidRPr="00C2789A">
              <w:rPr>
                <w:bCs/>
                <w:color w:val="000000"/>
                <w:sz w:val="18"/>
                <w:szCs w:val="18"/>
              </w:rPr>
              <w:t xml:space="preserve">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Оперативный</w:t>
            </w:r>
            <w:proofErr w:type="gramEnd"/>
            <w:r w:rsidRPr="00C2789A">
              <w:rPr>
                <w:sz w:val="18"/>
                <w:szCs w:val="18"/>
              </w:rPr>
              <w:t xml:space="preserve">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23B60" w:rsidRPr="00D6746A" w:rsidRDefault="00123B60" w:rsidP="00F127BC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D6746A" w:rsidRDefault="004A0FED" w:rsidP="00D6746A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______________________________________________________________________________________</w:t>
      </w:r>
    </w:p>
    <w:p w:rsidR="008774EA" w:rsidRPr="00C04A5D" w:rsidRDefault="00F127BC" w:rsidP="008774EA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924571" w:rsidRDefault="00B10CD9" w:rsidP="00BF1620">
      <w:pPr>
        <w:widowControl w:val="0"/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noProof/>
          <w:color w:val="000000"/>
          <w:sz w:val="24"/>
          <w:szCs w:val="24"/>
          <w:shd w:val="clear" w:color="auto" w:fill="FFFFFF"/>
          <w:vertAlign w:val="superscript"/>
          <w:lang w:eastAsia="ru-RU"/>
        </w:rPr>
        <w:lastRenderedPageBreak/>
        <w:drawing>
          <wp:inline distT="0" distB="0" distL="0" distR="0">
            <wp:extent cx="6100090" cy="8615363"/>
            <wp:effectExtent l="1257300" t="0" r="12344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0090" cy="86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571" w:rsidSect="004B67D8">
      <w:headerReference w:type="even" r:id="rId12"/>
      <w:headerReference w:type="default" r:id="rId13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5BF" w:rsidRDefault="007F45BF">
      <w:r>
        <w:separator/>
      </w:r>
    </w:p>
  </w:endnote>
  <w:endnote w:type="continuationSeparator" w:id="0">
    <w:p w:rsidR="007F45BF" w:rsidRDefault="007F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F1D" w:rsidRDefault="005C1F1D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0CD9">
      <w:rPr>
        <w:noProof/>
      </w:rPr>
      <w:t>57</w:t>
    </w:r>
    <w:r>
      <w:rPr>
        <w:noProof/>
      </w:rPr>
      <w:fldChar w:fldCharType="end"/>
    </w:r>
  </w:p>
  <w:p w:rsidR="005C1F1D" w:rsidRDefault="005C1F1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5BF" w:rsidRDefault="007F45BF">
      <w:r>
        <w:separator/>
      </w:r>
    </w:p>
  </w:footnote>
  <w:footnote w:type="continuationSeparator" w:id="0">
    <w:p w:rsidR="007F45BF" w:rsidRDefault="007F45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F1D" w:rsidRPr="00774A04" w:rsidRDefault="005C1F1D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F1D" w:rsidRDefault="005C1F1D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<v:textbox style="mso-next-textbox:#_x0000_s2049;mso-fit-shape-to-text:t" inset="0,0,0,0">
            <w:txbxContent>
              <w:p w:rsidR="005C1F1D" w:rsidRDefault="005C1F1D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E12D6"/>
    <w:multiLevelType w:val="hybridMultilevel"/>
    <w:tmpl w:val="F27ADE60"/>
    <w:lvl w:ilvl="0" w:tplc="5408344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8F8"/>
    <w:rsid w:val="00000BB7"/>
    <w:rsid w:val="00002D59"/>
    <w:rsid w:val="00007E0C"/>
    <w:rsid w:val="00011292"/>
    <w:rsid w:val="00013459"/>
    <w:rsid w:val="00013631"/>
    <w:rsid w:val="0001548F"/>
    <w:rsid w:val="00021349"/>
    <w:rsid w:val="00031B69"/>
    <w:rsid w:val="00034F59"/>
    <w:rsid w:val="000409F8"/>
    <w:rsid w:val="00041BA0"/>
    <w:rsid w:val="00042007"/>
    <w:rsid w:val="0004307A"/>
    <w:rsid w:val="0004469E"/>
    <w:rsid w:val="00045ADC"/>
    <w:rsid w:val="00053637"/>
    <w:rsid w:val="000553A8"/>
    <w:rsid w:val="00057A5A"/>
    <w:rsid w:val="00057E1E"/>
    <w:rsid w:val="00060918"/>
    <w:rsid w:val="0006112E"/>
    <w:rsid w:val="000614A0"/>
    <w:rsid w:val="0006192B"/>
    <w:rsid w:val="00061F9B"/>
    <w:rsid w:val="00062254"/>
    <w:rsid w:val="000624C3"/>
    <w:rsid w:val="000642AB"/>
    <w:rsid w:val="000748FD"/>
    <w:rsid w:val="00081DAE"/>
    <w:rsid w:val="00082181"/>
    <w:rsid w:val="00082D07"/>
    <w:rsid w:val="000835A5"/>
    <w:rsid w:val="00085E7B"/>
    <w:rsid w:val="00085EA2"/>
    <w:rsid w:val="0009529B"/>
    <w:rsid w:val="00095A2E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1B98"/>
    <w:rsid w:val="000C2E1A"/>
    <w:rsid w:val="000C465D"/>
    <w:rsid w:val="000C597C"/>
    <w:rsid w:val="000D07E0"/>
    <w:rsid w:val="000D1018"/>
    <w:rsid w:val="000D4873"/>
    <w:rsid w:val="000D4DEF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106361"/>
    <w:rsid w:val="00107B22"/>
    <w:rsid w:val="001107C9"/>
    <w:rsid w:val="00111F12"/>
    <w:rsid w:val="00114C75"/>
    <w:rsid w:val="00115137"/>
    <w:rsid w:val="0011589F"/>
    <w:rsid w:val="00117CC6"/>
    <w:rsid w:val="00120818"/>
    <w:rsid w:val="001227EE"/>
    <w:rsid w:val="00123B60"/>
    <w:rsid w:val="00130424"/>
    <w:rsid w:val="00131C7B"/>
    <w:rsid w:val="00133447"/>
    <w:rsid w:val="00133F87"/>
    <w:rsid w:val="00141DA8"/>
    <w:rsid w:val="001433EB"/>
    <w:rsid w:val="001433FB"/>
    <w:rsid w:val="00146D95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0BF8"/>
    <w:rsid w:val="0018277A"/>
    <w:rsid w:val="00183AD7"/>
    <w:rsid w:val="00183DE9"/>
    <w:rsid w:val="0018546E"/>
    <w:rsid w:val="00185DCC"/>
    <w:rsid w:val="0019076E"/>
    <w:rsid w:val="00192CE8"/>
    <w:rsid w:val="001936CE"/>
    <w:rsid w:val="001937CB"/>
    <w:rsid w:val="00197DCA"/>
    <w:rsid w:val="001A20BE"/>
    <w:rsid w:val="001A249D"/>
    <w:rsid w:val="001A27EF"/>
    <w:rsid w:val="001A5F81"/>
    <w:rsid w:val="001A6256"/>
    <w:rsid w:val="001B0C4F"/>
    <w:rsid w:val="001B2304"/>
    <w:rsid w:val="001B3752"/>
    <w:rsid w:val="001B4C40"/>
    <w:rsid w:val="001B5618"/>
    <w:rsid w:val="001C0652"/>
    <w:rsid w:val="001C27B7"/>
    <w:rsid w:val="001C2F0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F1022"/>
    <w:rsid w:val="001F158F"/>
    <w:rsid w:val="002012A7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21547"/>
    <w:rsid w:val="002221C1"/>
    <w:rsid w:val="00223576"/>
    <w:rsid w:val="00231C79"/>
    <w:rsid w:val="00241C59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74E0F"/>
    <w:rsid w:val="00276413"/>
    <w:rsid w:val="0028024C"/>
    <w:rsid w:val="002802A8"/>
    <w:rsid w:val="00284559"/>
    <w:rsid w:val="002919EE"/>
    <w:rsid w:val="00295305"/>
    <w:rsid w:val="0029677D"/>
    <w:rsid w:val="002A283C"/>
    <w:rsid w:val="002A6C63"/>
    <w:rsid w:val="002A7406"/>
    <w:rsid w:val="002B1DE3"/>
    <w:rsid w:val="002B1F65"/>
    <w:rsid w:val="002B25FB"/>
    <w:rsid w:val="002B541D"/>
    <w:rsid w:val="002B5C0B"/>
    <w:rsid w:val="002B6C0E"/>
    <w:rsid w:val="002B6FBA"/>
    <w:rsid w:val="002C22A7"/>
    <w:rsid w:val="002C40DB"/>
    <w:rsid w:val="002C4A7A"/>
    <w:rsid w:val="002C70B7"/>
    <w:rsid w:val="002C7225"/>
    <w:rsid w:val="002D0B56"/>
    <w:rsid w:val="002D298F"/>
    <w:rsid w:val="002D2E26"/>
    <w:rsid w:val="002D4DA8"/>
    <w:rsid w:val="002E4FFB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23BF0"/>
    <w:rsid w:val="00323EE5"/>
    <w:rsid w:val="0032526A"/>
    <w:rsid w:val="003327B6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2F1A"/>
    <w:rsid w:val="00363C3E"/>
    <w:rsid w:val="00366FCC"/>
    <w:rsid w:val="0037280F"/>
    <w:rsid w:val="00374A31"/>
    <w:rsid w:val="00374EB1"/>
    <w:rsid w:val="003766CD"/>
    <w:rsid w:val="00376ABD"/>
    <w:rsid w:val="00376B2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C55BE"/>
    <w:rsid w:val="003C6415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3906"/>
    <w:rsid w:val="003F43A6"/>
    <w:rsid w:val="003F5CD9"/>
    <w:rsid w:val="003F66AC"/>
    <w:rsid w:val="003F68F7"/>
    <w:rsid w:val="00401046"/>
    <w:rsid w:val="00403C1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37E7"/>
    <w:rsid w:val="00435BBB"/>
    <w:rsid w:val="00436B59"/>
    <w:rsid w:val="00436ED7"/>
    <w:rsid w:val="004436A0"/>
    <w:rsid w:val="0044618D"/>
    <w:rsid w:val="004505A6"/>
    <w:rsid w:val="00450B5F"/>
    <w:rsid w:val="0045193B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15E0"/>
    <w:rsid w:val="0048229F"/>
    <w:rsid w:val="0048230A"/>
    <w:rsid w:val="00485100"/>
    <w:rsid w:val="00487194"/>
    <w:rsid w:val="004877C4"/>
    <w:rsid w:val="00490284"/>
    <w:rsid w:val="00490D9F"/>
    <w:rsid w:val="004915A9"/>
    <w:rsid w:val="00491659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6A3A"/>
    <w:rsid w:val="004E7185"/>
    <w:rsid w:val="004F2304"/>
    <w:rsid w:val="004F46C6"/>
    <w:rsid w:val="004F7322"/>
    <w:rsid w:val="004F7722"/>
    <w:rsid w:val="004F7F6B"/>
    <w:rsid w:val="00502125"/>
    <w:rsid w:val="005026B4"/>
    <w:rsid w:val="005126DE"/>
    <w:rsid w:val="005132B4"/>
    <w:rsid w:val="005214CC"/>
    <w:rsid w:val="005220F6"/>
    <w:rsid w:val="0052745E"/>
    <w:rsid w:val="00532C61"/>
    <w:rsid w:val="00533369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67DBC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1F1D"/>
    <w:rsid w:val="005C21F4"/>
    <w:rsid w:val="005C54F7"/>
    <w:rsid w:val="005C7C58"/>
    <w:rsid w:val="005D22DD"/>
    <w:rsid w:val="005D24BE"/>
    <w:rsid w:val="005D25D2"/>
    <w:rsid w:val="005D5EDA"/>
    <w:rsid w:val="005D6CDE"/>
    <w:rsid w:val="005E71BD"/>
    <w:rsid w:val="005E74E7"/>
    <w:rsid w:val="005E7BA4"/>
    <w:rsid w:val="005F0319"/>
    <w:rsid w:val="005F1494"/>
    <w:rsid w:val="005F296B"/>
    <w:rsid w:val="005F367F"/>
    <w:rsid w:val="005F4D1D"/>
    <w:rsid w:val="005F5D9E"/>
    <w:rsid w:val="005F6DCD"/>
    <w:rsid w:val="006024EC"/>
    <w:rsid w:val="00606904"/>
    <w:rsid w:val="00607EC6"/>
    <w:rsid w:val="0061261D"/>
    <w:rsid w:val="00614934"/>
    <w:rsid w:val="0061722B"/>
    <w:rsid w:val="0062023B"/>
    <w:rsid w:val="00620A6F"/>
    <w:rsid w:val="00621BC6"/>
    <w:rsid w:val="006228EA"/>
    <w:rsid w:val="006277D1"/>
    <w:rsid w:val="00632E7B"/>
    <w:rsid w:val="00634533"/>
    <w:rsid w:val="00634D2D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6058"/>
    <w:rsid w:val="00660330"/>
    <w:rsid w:val="0066286C"/>
    <w:rsid w:val="00663F33"/>
    <w:rsid w:val="00665810"/>
    <w:rsid w:val="00667298"/>
    <w:rsid w:val="0067005F"/>
    <w:rsid w:val="0067234F"/>
    <w:rsid w:val="00672ED3"/>
    <w:rsid w:val="00673443"/>
    <w:rsid w:val="00681490"/>
    <w:rsid w:val="00681ACE"/>
    <w:rsid w:val="0068207C"/>
    <w:rsid w:val="00682BF9"/>
    <w:rsid w:val="00686430"/>
    <w:rsid w:val="0069394A"/>
    <w:rsid w:val="0069417E"/>
    <w:rsid w:val="006A07AC"/>
    <w:rsid w:val="006A147B"/>
    <w:rsid w:val="006A1EE1"/>
    <w:rsid w:val="006A330D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07B7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2AB3"/>
    <w:rsid w:val="00733393"/>
    <w:rsid w:val="007333C7"/>
    <w:rsid w:val="00733D89"/>
    <w:rsid w:val="00735318"/>
    <w:rsid w:val="007373F4"/>
    <w:rsid w:val="007407D2"/>
    <w:rsid w:val="00741299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56305"/>
    <w:rsid w:val="0076553A"/>
    <w:rsid w:val="00765D21"/>
    <w:rsid w:val="007674CA"/>
    <w:rsid w:val="0077180C"/>
    <w:rsid w:val="00772CC7"/>
    <w:rsid w:val="0077300C"/>
    <w:rsid w:val="00774B29"/>
    <w:rsid w:val="00781D6F"/>
    <w:rsid w:val="00783B2E"/>
    <w:rsid w:val="00786D93"/>
    <w:rsid w:val="007933DF"/>
    <w:rsid w:val="00796424"/>
    <w:rsid w:val="0079695B"/>
    <w:rsid w:val="007A0078"/>
    <w:rsid w:val="007A15AF"/>
    <w:rsid w:val="007A4FCB"/>
    <w:rsid w:val="007A54FA"/>
    <w:rsid w:val="007A7E1A"/>
    <w:rsid w:val="007B0411"/>
    <w:rsid w:val="007B0C24"/>
    <w:rsid w:val="007B2EB6"/>
    <w:rsid w:val="007B36E5"/>
    <w:rsid w:val="007B47E8"/>
    <w:rsid w:val="007B60A2"/>
    <w:rsid w:val="007C7A85"/>
    <w:rsid w:val="007C7E98"/>
    <w:rsid w:val="007D0739"/>
    <w:rsid w:val="007D1713"/>
    <w:rsid w:val="007D2020"/>
    <w:rsid w:val="007D2250"/>
    <w:rsid w:val="007D3DF3"/>
    <w:rsid w:val="007D6C3C"/>
    <w:rsid w:val="007D7405"/>
    <w:rsid w:val="007E2820"/>
    <w:rsid w:val="007E5DFD"/>
    <w:rsid w:val="007E7BB9"/>
    <w:rsid w:val="007F3E95"/>
    <w:rsid w:val="007F3F38"/>
    <w:rsid w:val="007F4325"/>
    <w:rsid w:val="007F45BF"/>
    <w:rsid w:val="007F648D"/>
    <w:rsid w:val="0080012C"/>
    <w:rsid w:val="00802531"/>
    <w:rsid w:val="00813684"/>
    <w:rsid w:val="00816DD6"/>
    <w:rsid w:val="0082169D"/>
    <w:rsid w:val="008245E9"/>
    <w:rsid w:val="00825C18"/>
    <w:rsid w:val="00826B2E"/>
    <w:rsid w:val="00827722"/>
    <w:rsid w:val="00830029"/>
    <w:rsid w:val="0083379A"/>
    <w:rsid w:val="00833B3B"/>
    <w:rsid w:val="00836CD9"/>
    <w:rsid w:val="008370A8"/>
    <w:rsid w:val="008372A6"/>
    <w:rsid w:val="00837365"/>
    <w:rsid w:val="008415E6"/>
    <w:rsid w:val="0084300F"/>
    <w:rsid w:val="008437E4"/>
    <w:rsid w:val="00847C32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818C4"/>
    <w:rsid w:val="00881D10"/>
    <w:rsid w:val="0089549D"/>
    <w:rsid w:val="00895AC9"/>
    <w:rsid w:val="00897AFD"/>
    <w:rsid w:val="008A0844"/>
    <w:rsid w:val="008A1061"/>
    <w:rsid w:val="008A16B8"/>
    <w:rsid w:val="008A454D"/>
    <w:rsid w:val="008A4E88"/>
    <w:rsid w:val="008A6095"/>
    <w:rsid w:val="008B20B7"/>
    <w:rsid w:val="008B22DE"/>
    <w:rsid w:val="008B2522"/>
    <w:rsid w:val="008B282C"/>
    <w:rsid w:val="008B3218"/>
    <w:rsid w:val="008B5A9B"/>
    <w:rsid w:val="008B76C2"/>
    <w:rsid w:val="008C0090"/>
    <w:rsid w:val="008C067C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1C30"/>
    <w:rsid w:val="009023F7"/>
    <w:rsid w:val="009044FE"/>
    <w:rsid w:val="00907BC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58F9"/>
    <w:rsid w:val="009465BD"/>
    <w:rsid w:val="00950AE3"/>
    <w:rsid w:val="0095129B"/>
    <w:rsid w:val="009524CB"/>
    <w:rsid w:val="009542D6"/>
    <w:rsid w:val="00957DFB"/>
    <w:rsid w:val="00963549"/>
    <w:rsid w:val="00963ED5"/>
    <w:rsid w:val="009666EE"/>
    <w:rsid w:val="00967FF5"/>
    <w:rsid w:val="0097228C"/>
    <w:rsid w:val="00972E72"/>
    <w:rsid w:val="0097317C"/>
    <w:rsid w:val="0098007B"/>
    <w:rsid w:val="00980419"/>
    <w:rsid w:val="00980492"/>
    <w:rsid w:val="00981891"/>
    <w:rsid w:val="00982EE2"/>
    <w:rsid w:val="009845FF"/>
    <w:rsid w:val="00985049"/>
    <w:rsid w:val="00985A54"/>
    <w:rsid w:val="0098665E"/>
    <w:rsid w:val="009A3774"/>
    <w:rsid w:val="009A5D1C"/>
    <w:rsid w:val="009B11EF"/>
    <w:rsid w:val="009B18B1"/>
    <w:rsid w:val="009B280F"/>
    <w:rsid w:val="009B76F7"/>
    <w:rsid w:val="009C30A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2AFD"/>
    <w:rsid w:val="00A03216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5E9"/>
    <w:rsid w:val="00A61625"/>
    <w:rsid w:val="00A6399E"/>
    <w:rsid w:val="00A658EB"/>
    <w:rsid w:val="00A67171"/>
    <w:rsid w:val="00A72A34"/>
    <w:rsid w:val="00A72D4F"/>
    <w:rsid w:val="00A72F97"/>
    <w:rsid w:val="00A736C1"/>
    <w:rsid w:val="00A75FB6"/>
    <w:rsid w:val="00A774FA"/>
    <w:rsid w:val="00A8002B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5998"/>
    <w:rsid w:val="00AC64E2"/>
    <w:rsid w:val="00AC6993"/>
    <w:rsid w:val="00AC77E9"/>
    <w:rsid w:val="00AD06CF"/>
    <w:rsid w:val="00AD50EB"/>
    <w:rsid w:val="00AD7526"/>
    <w:rsid w:val="00AD7EB8"/>
    <w:rsid w:val="00AE5D5E"/>
    <w:rsid w:val="00AE7E82"/>
    <w:rsid w:val="00AF0EB2"/>
    <w:rsid w:val="00AF177C"/>
    <w:rsid w:val="00AF30E4"/>
    <w:rsid w:val="00AF726E"/>
    <w:rsid w:val="00B015A2"/>
    <w:rsid w:val="00B01C3B"/>
    <w:rsid w:val="00B021C9"/>
    <w:rsid w:val="00B02226"/>
    <w:rsid w:val="00B03B53"/>
    <w:rsid w:val="00B06F9B"/>
    <w:rsid w:val="00B07A53"/>
    <w:rsid w:val="00B07BF7"/>
    <w:rsid w:val="00B10CD9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1927"/>
    <w:rsid w:val="00B42AD6"/>
    <w:rsid w:val="00B43C9B"/>
    <w:rsid w:val="00B50ECB"/>
    <w:rsid w:val="00B5120B"/>
    <w:rsid w:val="00B51FF6"/>
    <w:rsid w:val="00B525C2"/>
    <w:rsid w:val="00B53658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35FF"/>
    <w:rsid w:val="00BC463B"/>
    <w:rsid w:val="00BC4A96"/>
    <w:rsid w:val="00BC5214"/>
    <w:rsid w:val="00BC6026"/>
    <w:rsid w:val="00BC7475"/>
    <w:rsid w:val="00BD12DC"/>
    <w:rsid w:val="00BD166E"/>
    <w:rsid w:val="00BD1C3E"/>
    <w:rsid w:val="00BD4422"/>
    <w:rsid w:val="00BD5BA4"/>
    <w:rsid w:val="00BD6A70"/>
    <w:rsid w:val="00BE0072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0446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61DD"/>
    <w:rsid w:val="00C36A9B"/>
    <w:rsid w:val="00C41F15"/>
    <w:rsid w:val="00C42765"/>
    <w:rsid w:val="00C44720"/>
    <w:rsid w:val="00C455A3"/>
    <w:rsid w:val="00C508D6"/>
    <w:rsid w:val="00C52B30"/>
    <w:rsid w:val="00C53D07"/>
    <w:rsid w:val="00C6035B"/>
    <w:rsid w:val="00C610BF"/>
    <w:rsid w:val="00C61584"/>
    <w:rsid w:val="00C61CCB"/>
    <w:rsid w:val="00C64E5B"/>
    <w:rsid w:val="00C669A4"/>
    <w:rsid w:val="00C672AC"/>
    <w:rsid w:val="00C70934"/>
    <w:rsid w:val="00C70C84"/>
    <w:rsid w:val="00C720C9"/>
    <w:rsid w:val="00C746FE"/>
    <w:rsid w:val="00C80D67"/>
    <w:rsid w:val="00C81C4B"/>
    <w:rsid w:val="00C83B8A"/>
    <w:rsid w:val="00C8473A"/>
    <w:rsid w:val="00C85EB7"/>
    <w:rsid w:val="00C87930"/>
    <w:rsid w:val="00C93F50"/>
    <w:rsid w:val="00C96CCE"/>
    <w:rsid w:val="00C971CD"/>
    <w:rsid w:val="00C978E8"/>
    <w:rsid w:val="00C97E7A"/>
    <w:rsid w:val="00CA2548"/>
    <w:rsid w:val="00CA4684"/>
    <w:rsid w:val="00CA5402"/>
    <w:rsid w:val="00CA6975"/>
    <w:rsid w:val="00CA78B4"/>
    <w:rsid w:val="00CB0A02"/>
    <w:rsid w:val="00CB767B"/>
    <w:rsid w:val="00CC2B0E"/>
    <w:rsid w:val="00CC2D7E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4D7D"/>
    <w:rsid w:val="00CF531F"/>
    <w:rsid w:val="00CF5727"/>
    <w:rsid w:val="00CF5A9C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272BE"/>
    <w:rsid w:val="00D31ADE"/>
    <w:rsid w:val="00D326EF"/>
    <w:rsid w:val="00D37FFB"/>
    <w:rsid w:val="00D421BE"/>
    <w:rsid w:val="00D42B19"/>
    <w:rsid w:val="00D451CC"/>
    <w:rsid w:val="00D47B27"/>
    <w:rsid w:val="00D5205C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D25"/>
    <w:rsid w:val="00D66414"/>
    <w:rsid w:val="00D6746A"/>
    <w:rsid w:val="00D67F0C"/>
    <w:rsid w:val="00D70193"/>
    <w:rsid w:val="00D70655"/>
    <w:rsid w:val="00D7303C"/>
    <w:rsid w:val="00D743ED"/>
    <w:rsid w:val="00D76535"/>
    <w:rsid w:val="00D76CEC"/>
    <w:rsid w:val="00D77110"/>
    <w:rsid w:val="00D83D57"/>
    <w:rsid w:val="00D87ABA"/>
    <w:rsid w:val="00D87D97"/>
    <w:rsid w:val="00D90143"/>
    <w:rsid w:val="00D913E5"/>
    <w:rsid w:val="00D92535"/>
    <w:rsid w:val="00D93668"/>
    <w:rsid w:val="00D947EB"/>
    <w:rsid w:val="00D95D2A"/>
    <w:rsid w:val="00D966EA"/>
    <w:rsid w:val="00DA0EF8"/>
    <w:rsid w:val="00DA10F5"/>
    <w:rsid w:val="00DA1E05"/>
    <w:rsid w:val="00DA4D7C"/>
    <w:rsid w:val="00DA5213"/>
    <w:rsid w:val="00DA78E4"/>
    <w:rsid w:val="00DB2F9D"/>
    <w:rsid w:val="00DB42D5"/>
    <w:rsid w:val="00DC0FF1"/>
    <w:rsid w:val="00DC3BAC"/>
    <w:rsid w:val="00DC58ED"/>
    <w:rsid w:val="00DC6E45"/>
    <w:rsid w:val="00DD4049"/>
    <w:rsid w:val="00DD51E0"/>
    <w:rsid w:val="00DD5DC1"/>
    <w:rsid w:val="00DD60AA"/>
    <w:rsid w:val="00DE0DF4"/>
    <w:rsid w:val="00DE30DF"/>
    <w:rsid w:val="00DE3BC3"/>
    <w:rsid w:val="00DE5233"/>
    <w:rsid w:val="00DE66F8"/>
    <w:rsid w:val="00DE6894"/>
    <w:rsid w:val="00DF2EC1"/>
    <w:rsid w:val="00DF78DD"/>
    <w:rsid w:val="00DF7B3C"/>
    <w:rsid w:val="00E00B8A"/>
    <w:rsid w:val="00E01510"/>
    <w:rsid w:val="00E02956"/>
    <w:rsid w:val="00E03796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90F"/>
    <w:rsid w:val="00E40B61"/>
    <w:rsid w:val="00E43733"/>
    <w:rsid w:val="00E530ED"/>
    <w:rsid w:val="00E5673A"/>
    <w:rsid w:val="00E57254"/>
    <w:rsid w:val="00E57B0B"/>
    <w:rsid w:val="00E67487"/>
    <w:rsid w:val="00E834CC"/>
    <w:rsid w:val="00E85CE7"/>
    <w:rsid w:val="00E916C2"/>
    <w:rsid w:val="00E928A6"/>
    <w:rsid w:val="00E93643"/>
    <w:rsid w:val="00E9545D"/>
    <w:rsid w:val="00EA3A88"/>
    <w:rsid w:val="00EA3F40"/>
    <w:rsid w:val="00EA4D0D"/>
    <w:rsid w:val="00EB1820"/>
    <w:rsid w:val="00EB1CA4"/>
    <w:rsid w:val="00EB257A"/>
    <w:rsid w:val="00EB4E20"/>
    <w:rsid w:val="00EC0A79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2367"/>
    <w:rsid w:val="00EF2EAB"/>
    <w:rsid w:val="00EF477B"/>
    <w:rsid w:val="00EF6AE4"/>
    <w:rsid w:val="00EF6E10"/>
    <w:rsid w:val="00F02E7E"/>
    <w:rsid w:val="00F04E21"/>
    <w:rsid w:val="00F106A1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10CE"/>
    <w:rsid w:val="00F75AAF"/>
    <w:rsid w:val="00F82E69"/>
    <w:rsid w:val="00F82FB5"/>
    <w:rsid w:val="00F84EE5"/>
    <w:rsid w:val="00F8546F"/>
    <w:rsid w:val="00F85AF2"/>
    <w:rsid w:val="00F87FBC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73"/>
    <w:rsid w:val="00FA50B6"/>
    <w:rsid w:val="00FA73AB"/>
    <w:rsid w:val="00FA7DF1"/>
    <w:rsid w:val="00FB3A03"/>
    <w:rsid w:val="00FB6BE4"/>
    <w:rsid w:val="00FC348A"/>
    <w:rsid w:val="00FC4625"/>
    <w:rsid w:val="00FC4768"/>
    <w:rsid w:val="00FC556D"/>
    <w:rsid w:val="00FC63B6"/>
    <w:rsid w:val="00FC6F25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AA3BEC-1504-4133-A25E-2B4B00A8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19</TotalTime>
  <Pages>58</Pages>
  <Words>15880</Words>
  <Characters>90516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106184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бухгалтер</cp:lastModifiedBy>
  <cp:revision>3</cp:revision>
  <cp:lastPrinted>2020-06-04T14:12:00Z</cp:lastPrinted>
  <dcterms:created xsi:type="dcterms:W3CDTF">2020-09-15T09:53:00Z</dcterms:created>
  <dcterms:modified xsi:type="dcterms:W3CDTF">2020-09-15T10:41:00Z</dcterms:modified>
</cp:coreProperties>
</file>